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EFC" w:rsidRDefault="00BC0EFC" w:rsidP="00094114">
      <w:pPr>
        <w:pStyle w:val="Heading1"/>
        <w:ind w:left="0"/>
      </w:pPr>
      <w:bookmarkStart w:id="0" w:name="_Toc141220881"/>
      <w:r>
        <w:t>DAFTAR PUSTAKA</w:t>
      </w:r>
      <w:bookmarkEnd w:id="0"/>
    </w:p>
    <w:p w:rsidR="006E1E99" w:rsidRDefault="006E1E99" w:rsidP="00BC0EFC">
      <w:pPr>
        <w:rPr>
          <w:rFonts w:ascii="Times New Roman" w:hAnsi="Times New Roman"/>
          <w:sz w:val="24"/>
        </w:rPr>
      </w:pP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sz w:val="24"/>
        </w:rPr>
        <w:fldChar w:fldCharType="begin" w:fldLock="1"/>
      </w:r>
      <w:r w:rsidRPr="005651DD">
        <w:rPr>
          <w:rFonts w:ascii="Times New Roman" w:hAnsi="Times New Roman"/>
          <w:sz w:val="24"/>
        </w:rPr>
        <w:instrText xml:space="preserve">ADDIN Mendeley Bibliography CSL_BIBLIOGRAPHY </w:instrText>
      </w:r>
      <w:r w:rsidRPr="005651DD">
        <w:rPr>
          <w:rFonts w:ascii="Times New Roman" w:hAnsi="Times New Roman"/>
          <w:sz w:val="24"/>
        </w:rPr>
        <w:fldChar w:fldCharType="separate"/>
      </w:r>
      <w:r w:rsidRPr="005651DD">
        <w:rPr>
          <w:rFonts w:ascii="Times New Roman" w:hAnsi="Times New Roman"/>
          <w:noProof/>
          <w:sz w:val="24"/>
          <w:szCs w:val="24"/>
        </w:rPr>
        <w:t xml:space="preserve">Afandi, Pandi.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2018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>
        <w:rPr>
          <w:rFonts w:ascii="Times New Roman" w:hAnsi="Times New Roman"/>
          <w:noProof/>
          <w:sz w:val="24"/>
          <w:szCs w:val="24"/>
        </w:rPr>
        <w:t>. 1st ed. Djanurkoening. Y</w:t>
      </w:r>
      <w:r w:rsidRPr="005651DD">
        <w:rPr>
          <w:rFonts w:ascii="Times New Roman" w:hAnsi="Times New Roman"/>
          <w:noProof/>
          <w:sz w:val="24"/>
          <w:szCs w:val="24"/>
        </w:rPr>
        <w:t>ogyakarta: Zanafa Publising.</w:t>
      </w:r>
    </w:p>
    <w:p w:rsidR="00F05195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>A</w:t>
      </w:r>
      <w:r>
        <w:rPr>
          <w:rFonts w:ascii="Times New Roman" w:hAnsi="Times New Roman"/>
          <w:noProof/>
          <w:sz w:val="24"/>
          <w:szCs w:val="24"/>
        </w:rPr>
        <w:t>zis, Afrizal, Rio Eldianson, dan</w:t>
      </w:r>
      <w:r w:rsidRPr="005651DD">
        <w:rPr>
          <w:rFonts w:ascii="Times New Roman" w:hAnsi="Times New Roman"/>
          <w:noProof/>
          <w:sz w:val="24"/>
          <w:szCs w:val="24"/>
        </w:rPr>
        <w:t xml:space="preserve"> Maruli Tua Tampubolon.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2022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“Kesejahteraan Karyawan Mempengaruhi Produktivitas Kerja Perusahaan Di Era Pandimi Covid-19.”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Jurnal Kajian Ekonomi &amp; Bisnis Islam</w:t>
      </w:r>
      <w:r w:rsidRPr="005651DD">
        <w:rPr>
          <w:rFonts w:ascii="Times New Roman" w:hAnsi="Times New Roman"/>
          <w:noProof/>
          <w:sz w:val="24"/>
          <w:szCs w:val="24"/>
        </w:rPr>
        <w:t xml:space="preserve"> 3: 608–16.</w:t>
      </w:r>
      <w:r w:rsidR="00F05195">
        <w:rPr>
          <w:rFonts w:ascii="Times New Roman" w:hAnsi="Times New Roman"/>
          <w:noProof/>
          <w:sz w:val="24"/>
          <w:szCs w:val="24"/>
        </w:rPr>
        <w:t xml:space="preserve"> </w:t>
      </w:r>
      <w:r w:rsidR="00F05195" w:rsidRPr="00F05195">
        <w:rPr>
          <w:rFonts w:ascii="Times New Roman" w:hAnsi="Times New Roman"/>
          <w:noProof/>
          <w:sz w:val="24"/>
          <w:szCs w:val="24"/>
        </w:rPr>
        <w:t>https://journal.laaroiba.ac.id/index.php/elmal/article/view/968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792DC9">
        <w:rPr>
          <w:rFonts w:ascii="Times New Roman" w:hAnsi="Times New Roman"/>
          <w:noProof/>
          <w:sz w:val="24"/>
          <w:szCs w:val="24"/>
        </w:rPr>
        <w:t xml:space="preserve">Bakker, A. B., &amp; Demerouti, E. (2017). Job demands–resources theory: Taking stock and looking forward. </w:t>
      </w:r>
      <w:r w:rsidRPr="00327B2A">
        <w:rPr>
          <w:rFonts w:ascii="Times New Roman" w:hAnsi="Times New Roman"/>
          <w:i/>
          <w:noProof/>
          <w:sz w:val="24"/>
          <w:szCs w:val="24"/>
        </w:rPr>
        <w:t>Journal of Occupational Health Psychology</w:t>
      </w:r>
      <w:r w:rsidRPr="00792DC9">
        <w:rPr>
          <w:rFonts w:ascii="Times New Roman" w:hAnsi="Times New Roman"/>
          <w:noProof/>
          <w:sz w:val="24"/>
          <w:szCs w:val="24"/>
        </w:rPr>
        <w:t>, 22(3), 273-285.</w:t>
      </w:r>
      <w:r w:rsidR="00F05195">
        <w:rPr>
          <w:rFonts w:ascii="Times New Roman" w:hAnsi="Times New Roman"/>
          <w:noProof/>
          <w:sz w:val="24"/>
          <w:szCs w:val="24"/>
        </w:rPr>
        <w:t xml:space="preserve"> </w:t>
      </w:r>
      <w:r w:rsidR="00F05195" w:rsidRPr="00F05195">
        <w:rPr>
          <w:rFonts w:ascii="Times New Roman" w:hAnsi="Times New Roman"/>
          <w:noProof/>
          <w:sz w:val="24"/>
          <w:szCs w:val="24"/>
        </w:rPr>
        <w:t>https://pubmed.ncbi.nlm.nih.gov/27732008/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 xml:space="preserve">Busro, Muhamamad.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2018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Teori-Teori Manajemen Sumber Daya Manusia</w:t>
      </w:r>
      <w:r w:rsidRPr="005651DD">
        <w:rPr>
          <w:rFonts w:ascii="Times New Roman" w:hAnsi="Times New Roman"/>
          <w:noProof/>
          <w:sz w:val="24"/>
          <w:szCs w:val="24"/>
        </w:rPr>
        <w:t>. e</w:t>
      </w:r>
      <w:r>
        <w:rPr>
          <w:rFonts w:ascii="Times New Roman" w:hAnsi="Times New Roman"/>
          <w:noProof/>
          <w:sz w:val="24"/>
          <w:szCs w:val="24"/>
        </w:rPr>
        <w:t>ds. Irfan Fahmi and Riefmanto. J</w:t>
      </w:r>
      <w:r w:rsidRPr="005651DD">
        <w:rPr>
          <w:rFonts w:ascii="Times New Roman" w:hAnsi="Times New Roman"/>
          <w:noProof/>
          <w:sz w:val="24"/>
          <w:szCs w:val="24"/>
        </w:rPr>
        <w:t>akarta: Prenadamedia Group.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 xml:space="preserve">Candra, Wijaya.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2021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Produktivitas Kerja</w:t>
      </w:r>
      <w:r>
        <w:rPr>
          <w:rFonts w:ascii="Times New Roman" w:hAnsi="Times New Roman"/>
          <w:noProof/>
          <w:sz w:val="24"/>
          <w:szCs w:val="24"/>
        </w:rPr>
        <w:t xml:space="preserve">. 1st ed. Jakarta: </w:t>
      </w:r>
      <w:r w:rsidRPr="005651DD">
        <w:rPr>
          <w:rFonts w:ascii="Times New Roman" w:hAnsi="Times New Roman"/>
          <w:noProof/>
          <w:sz w:val="24"/>
          <w:szCs w:val="24"/>
        </w:rPr>
        <w:t>Kencana. https://www.ptonline.com/articles/how-to-get-better-mfi-results.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 xml:space="preserve">Dewi.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2018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>
        <w:rPr>
          <w:rFonts w:ascii="Times New Roman" w:hAnsi="Times New Roman"/>
          <w:noProof/>
          <w:sz w:val="24"/>
          <w:szCs w:val="24"/>
        </w:rPr>
        <w:t>. J</w:t>
      </w:r>
      <w:r w:rsidRPr="005651DD">
        <w:rPr>
          <w:rFonts w:ascii="Times New Roman" w:hAnsi="Times New Roman"/>
          <w:noProof/>
          <w:sz w:val="24"/>
          <w:szCs w:val="24"/>
        </w:rPr>
        <w:t>akarta</w:t>
      </w:r>
      <w:r>
        <w:rPr>
          <w:rFonts w:ascii="Times New Roman" w:hAnsi="Times New Roman"/>
          <w:noProof/>
          <w:sz w:val="24"/>
          <w:szCs w:val="24"/>
        </w:rPr>
        <w:t>: Deepublish</w:t>
      </w:r>
      <w:r w:rsidRPr="005651DD">
        <w:rPr>
          <w:rFonts w:ascii="Times New Roman" w:hAnsi="Times New Roman"/>
          <w:noProof/>
          <w:sz w:val="24"/>
          <w:szCs w:val="24"/>
        </w:rPr>
        <w:t>.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Dewi, R. K., dan</w:t>
      </w:r>
      <w:r w:rsidRPr="005651DD">
        <w:rPr>
          <w:rFonts w:ascii="Times New Roman" w:hAnsi="Times New Roman"/>
          <w:noProof/>
          <w:sz w:val="24"/>
          <w:szCs w:val="24"/>
        </w:rPr>
        <w:t xml:space="preserve"> A. Prasetya.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2019</w:t>
      </w:r>
      <w:r>
        <w:rPr>
          <w:rFonts w:ascii="Times New Roman" w:hAnsi="Times New Roman"/>
          <w:noProof/>
          <w:sz w:val="24"/>
          <w:szCs w:val="24"/>
        </w:rPr>
        <w:t xml:space="preserve">). </w:t>
      </w:r>
      <w:r w:rsidRPr="005651DD">
        <w:rPr>
          <w:rFonts w:ascii="Times New Roman" w:hAnsi="Times New Roman"/>
          <w:noProof/>
          <w:sz w:val="24"/>
          <w:szCs w:val="24"/>
        </w:rPr>
        <w:t>The Role of Job Autonomy and Innovative Work Behavior to the Effect of Perfor</w:t>
      </w:r>
      <w:r>
        <w:rPr>
          <w:rFonts w:ascii="Times New Roman" w:hAnsi="Times New Roman"/>
          <w:noProof/>
          <w:sz w:val="24"/>
          <w:szCs w:val="24"/>
        </w:rPr>
        <w:t>mance on the Creative Industry.</w:t>
      </w:r>
      <w:r w:rsidRPr="005651DD">
        <w:rPr>
          <w:rFonts w:ascii="Times New Roman" w:hAnsi="Times New Roman"/>
          <w:noProof/>
          <w:sz w:val="24"/>
          <w:szCs w:val="24"/>
        </w:rPr>
        <w:t xml:space="preserve">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Journal of Business and Management Sciences</w:t>
      </w:r>
      <w:r w:rsidRPr="005651DD">
        <w:rPr>
          <w:rFonts w:ascii="Times New Roman" w:hAnsi="Times New Roman"/>
          <w:noProof/>
          <w:sz w:val="24"/>
          <w:szCs w:val="24"/>
        </w:rPr>
        <w:t xml:space="preserve"> 3: 109–15.</w:t>
      </w:r>
      <w:r w:rsidR="00F05195">
        <w:rPr>
          <w:rFonts w:ascii="Times New Roman" w:hAnsi="Times New Roman"/>
          <w:noProof/>
          <w:sz w:val="24"/>
          <w:szCs w:val="24"/>
        </w:rPr>
        <w:t xml:space="preserve"> </w:t>
      </w:r>
      <w:r w:rsidR="00F05195" w:rsidRPr="00F05195">
        <w:rPr>
          <w:rFonts w:ascii="Times New Roman" w:hAnsi="Times New Roman"/>
          <w:noProof/>
          <w:sz w:val="24"/>
          <w:szCs w:val="24"/>
        </w:rPr>
        <w:t>https://www.researchgate.net/publication/350954013_Job_Autonomy_and_Innovative_Work_Behavior_of_Marketing_Employees_in_the_Automotive_Industry_in_IndonesiaThe_Mediating_Role_of_Organizational_Commitment</w:t>
      </w:r>
    </w:p>
    <w:p w:rsidR="00BC0EFC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>Fauziah,</w:t>
      </w:r>
      <w:r>
        <w:rPr>
          <w:rFonts w:ascii="Times New Roman" w:hAnsi="Times New Roman"/>
          <w:noProof/>
          <w:sz w:val="24"/>
          <w:szCs w:val="24"/>
        </w:rPr>
        <w:t xml:space="preserve"> Iska, dan Iva Yustisia. (2018). </w:t>
      </w:r>
      <w:r w:rsidRPr="005651DD">
        <w:rPr>
          <w:rFonts w:ascii="Times New Roman" w:hAnsi="Times New Roman"/>
          <w:noProof/>
          <w:sz w:val="24"/>
          <w:szCs w:val="24"/>
        </w:rPr>
        <w:t>Pengaruh program k3lh dan kesejahteraan karyawan terhadap produktivitas kerja pad</w:t>
      </w:r>
      <w:r>
        <w:rPr>
          <w:rFonts w:ascii="Times New Roman" w:hAnsi="Times New Roman"/>
          <w:noProof/>
          <w:sz w:val="24"/>
          <w:szCs w:val="24"/>
        </w:rPr>
        <w:t>a perusahaan daerah air minum (pdam</w:t>
      </w:r>
      <w:r w:rsidRPr="005651DD">
        <w:rPr>
          <w:rFonts w:ascii="Times New Roman" w:hAnsi="Times New Roman"/>
          <w:noProof/>
          <w:sz w:val="24"/>
          <w:szCs w:val="24"/>
        </w:rPr>
        <w:t>) tirtawenng kota bandung</w:t>
      </w:r>
      <w:r>
        <w:rPr>
          <w:rFonts w:ascii="Times New Roman" w:hAnsi="Times New Roman"/>
          <w:noProof/>
          <w:sz w:val="24"/>
          <w:szCs w:val="24"/>
        </w:rPr>
        <w:t xml:space="preserve"> (skripsi). </w:t>
      </w:r>
      <w:r w:rsidRPr="00327B2A">
        <w:rPr>
          <w:rFonts w:ascii="Times New Roman" w:hAnsi="Times New Roman"/>
          <w:i/>
          <w:noProof/>
          <w:sz w:val="24"/>
          <w:szCs w:val="24"/>
        </w:rPr>
        <w:t>Fakultas Ekonomi Dan Bisnis.</w:t>
      </w:r>
      <w:r>
        <w:rPr>
          <w:rFonts w:ascii="Times New Roman" w:hAnsi="Times New Roman"/>
          <w:noProof/>
          <w:sz w:val="24"/>
          <w:szCs w:val="24"/>
        </w:rPr>
        <w:t xml:space="preserve"> Universitas </w:t>
      </w:r>
      <w:r w:rsidRPr="005651DD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Komputer Indonesia. Bandung.</w:t>
      </w:r>
      <w:r w:rsidR="00F05195">
        <w:rPr>
          <w:rFonts w:ascii="Times New Roman" w:hAnsi="Times New Roman"/>
          <w:noProof/>
          <w:sz w:val="24"/>
          <w:szCs w:val="24"/>
        </w:rPr>
        <w:t xml:space="preserve"> </w:t>
      </w:r>
      <w:r w:rsidR="00F05195" w:rsidRPr="00F05195">
        <w:rPr>
          <w:rFonts w:ascii="Times New Roman" w:hAnsi="Times New Roman"/>
          <w:noProof/>
          <w:sz w:val="24"/>
          <w:szCs w:val="24"/>
        </w:rPr>
        <w:t>https://repository.unikom.ac.id/59111/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 xml:space="preserve">Fitriana, sukma ayu.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2020</w:t>
      </w:r>
      <w:r>
        <w:rPr>
          <w:rFonts w:ascii="Times New Roman" w:hAnsi="Times New Roman"/>
          <w:noProof/>
          <w:sz w:val="24"/>
          <w:szCs w:val="24"/>
        </w:rPr>
        <w:t xml:space="preserve">). </w:t>
      </w:r>
      <w:r w:rsidRPr="005651DD">
        <w:rPr>
          <w:rFonts w:ascii="Times New Roman" w:hAnsi="Times New Roman"/>
          <w:noProof/>
          <w:sz w:val="24"/>
          <w:szCs w:val="24"/>
        </w:rPr>
        <w:t xml:space="preserve">Pengaruh program kesejahteraan karyawan terhadap kepuasan dan loyalitas karyawan (studi pada pt.pp persero surabaya).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Kaos GL Dergisi</w:t>
      </w:r>
      <w:r w:rsidRPr="005651DD">
        <w:rPr>
          <w:rFonts w:ascii="Times New Roman" w:hAnsi="Times New Roman"/>
          <w:noProof/>
          <w:sz w:val="24"/>
          <w:szCs w:val="24"/>
        </w:rPr>
        <w:t xml:space="preserve"> (75): 147–54. </w:t>
      </w:r>
      <w:r w:rsidR="00F05195" w:rsidRPr="00F05195">
        <w:rPr>
          <w:rFonts w:ascii="Times New Roman" w:hAnsi="Times New Roman"/>
          <w:noProof/>
          <w:sz w:val="24"/>
          <w:szCs w:val="24"/>
        </w:rPr>
        <w:t>http://etheses.uin-malang.ac.id/25453/1/16510102.pdf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 xml:space="preserve">Ghozali, Imam.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2018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Aplikasi Analisis Multivariate Dengan Program Ibm Spss 25</w:t>
      </w:r>
      <w:r w:rsidRPr="005651DD">
        <w:rPr>
          <w:rFonts w:ascii="Times New Roman" w:hAnsi="Times New Roman"/>
          <w:noProof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</w:rPr>
        <w:t xml:space="preserve"> 9th ed. semarang: Badan Penerbit Universitas Diponegoro.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 xml:space="preserve">Hasibuan, Malayu S.P.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2020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Manajemen Sumberdaya Manusia</w:t>
      </w:r>
      <w:r w:rsidRPr="005651DD">
        <w:rPr>
          <w:rFonts w:ascii="Times New Roman" w:hAnsi="Times New Roman"/>
          <w:noProof/>
          <w:sz w:val="24"/>
          <w:szCs w:val="24"/>
        </w:rPr>
        <w:t>. 9th ed. Jakarta: PT. Bumi Aksara.</w:t>
      </w:r>
      <w:bookmarkStart w:id="1" w:name="_GoBack"/>
      <w:bookmarkEnd w:id="1"/>
    </w:p>
    <w:p w:rsidR="00F05195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t xml:space="preserve">Kawiana, I Pute Gede. (2020).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Manajamen Sumber Daya Manusia “MSDM” Perusahaan</w:t>
      </w:r>
      <w:r w:rsidRPr="005651DD">
        <w:rPr>
          <w:rFonts w:ascii="Times New Roman" w:hAnsi="Times New Roman"/>
          <w:noProof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</w:rPr>
        <w:t xml:space="preserve"> Denpasar : Universitas Hindu Indonesia</w:t>
      </w:r>
    </w:p>
    <w:p w:rsidR="00BC0EFC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 xml:space="preserve">Kusdianto.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2017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5651DD">
        <w:rPr>
          <w:rFonts w:ascii="Times New Roman" w:hAnsi="Times New Roman"/>
          <w:noProof/>
          <w:sz w:val="24"/>
          <w:szCs w:val="24"/>
        </w:rPr>
        <w:t xml:space="preserve">. 10th ed. Yogyakarta: Andi </w:t>
      </w:r>
      <w:r>
        <w:rPr>
          <w:rFonts w:ascii="Times New Roman" w:hAnsi="Times New Roman"/>
          <w:noProof/>
          <w:sz w:val="24"/>
          <w:szCs w:val="24"/>
        </w:rPr>
        <w:t>Offset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before="240"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 xml:space="preserve">Latifah, Siti.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2020</w:t>
      </w:r>
      <w:r>
        <w:rPr>
          <w:rFonts w:ascii="Times New Roman" w:hAnsi="Times New Roman"/>
          <w:noProof/>
          <w:sz w:val="24"/>
          <w:szCs w:val="24"/>
        </w:rPr>
        <w:t xml:space="preserve">). </w:t>
      </w:r>
      <w:r w:rsidRPr="005651DD">
        <w:rPr>
          <w:rFonts w:ascii="Times New Roman" w:hAnsi="Times New Roman"/>
          <w:noProof/>
          <w:sz w:val="24"/>
          <w:szCs w:val="24"/>
        </w:rPr>
        <w:t>Pengaruh Karakteristik Individu, Ketrampilan Dan Pemeliharaan Kerja Terhada</w:t>
      </w:r>
      <w:r>
        <w:rPr>
          <w:rFonts w:ascii="Times New Roman" w:hAnsi="Times New Roman"/>
          <w:noProof/>
          <w:sz w:val="24"/>
          <w:szCs w:val="24"/>
        </w:rPr>
        <w:t>p Produktivitas Kerja Konveksi.</w:t>
      </w:r>
      <w:r w:rsidRPr="005651DD">
        <w:rPr>
          <w:rFonts w:ascii="Times New Roman" w:hAnsi="Times New Roman"/>
          <w:noProof/>
          <w:sz w:val="24"/>
          <w:szCs w:val="24"/>
        </w:rPr>
        <w:t xml:space="preserve">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Syntax Idea</w:t>
      </w:r>
      <w:r w:rsidRPr="005651DD">
        <w:rPr>
          <w:rFonts w:ascii="Times New Roman" w:hAnsi="Times New Roman"/>
          <w:noProof/>
          <w:sz w:val="24"/>
          <w:szCs w:val="24"/>
        </w:rPr>
        <w:t xml:space="preserve"> 2: 142–51.</w:t>
      </w:r>
      <w:r w:rsidR="00F05195">
        <w:rPr>
          <w:rFonts w:ascii="Times New Roman" w:hAnsi="Times New Roman"/>
          <w:noProof/>
          <w:sz w:val="24"/>
          <w:szCs w:val="24"/>
        </w:rPr>
        <w:t xml:space="preserve"> </w:t>
      </w:r>
      <w:r w:rsidR="00F05195" w:rsidRPr="00F05195">
        <w:rPr>
          <w:rFonts w:ascii="Times New Roman" w:hAnsi="Times New Roman"/>
          <w:noProof/>
          <w:sz w:val="24"/>
          <w:szCs w:val="24"/>
        </w:rPr>
        <w:t>https://jurnal.syntax-idea.co.id/index.php/syntax-idea/article/view/</w:t>
      </w:r>
      <w:r w:rsidR="00F05195">
        <w:rPr>
          <w:rFonts w:ascii="Times New Roman" w:hAnsi="Times New Roman"/>
          <w:noProof/>
          <w:sz w:val="24"/>
          <w:szCs w:val="24"/>
        </w:rPr>
        <w:t xml:space="preserve"> </w:t>
      </w:r>
      <w:r w:rsidR="00F05195" w:rsidRPr="00F05195">
        <w:rPr>
          <w:rFonts w:ascii="Times New Roman" w:hAnsi="Times New Roman"/>
          <w:noProof/>
          <w:sz w:val="24"/>
          <w:szCs w:val="24"/>
        </w:rPr>
        <w:t>277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 xml:space="preserve">Majid, Muhammad nur cairul.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2019</w:t>
      </w:r>
      <w:r>
        <w:rPr>
          <w:rFonts w:ascii="Times New Roman" w:hAnsi="Times New Roman"/>
          <w:noProof/>
          <w:sz w:val="24"/>
          <w:szCs w:val="24"/>
        </w:rPr>
        <w:t xml:space="preserve">). </w:t>
      </w:r>
      <w:r w:rsidRPr="005651DD">
        <w:rPr>
          <w:rFonts w:ascii="Times New Roman" w:hAnsi="Times New Roman"/>
          <w:noProof/>
          <w:sz w:val="24"/>
          <w:szCs w:val="24"/>
        </w:rPr>
        <w:t>Pengaruh Perilaku Inovatif, Dan Selft-Esteem Terhadap Organizational Citizenship Behavior</w:t>
      </w:r>
      <w:r>
        <w:rPr>
          <w:rFonts w:ascii="Times New Roman" w:hAnsi="Times New Roman"/>
          <w:noProof/>
          <w:sz w:val="24"/>
          <w:szCs w:val="24"/>
        </w:rPr>
        <w:t xml:space="preserve"> (OCB) Karyawan Wisma Pandawa (skripsi). </w:t>
      </w:r>
      <w:r w:rsidRPr="00327B2A">
        <w:rPr>
          <w:rFonts w:ascii="Times New Roman" w:hAnsi="Times New Roman"/>
          <w:i/>
          <w:noProof/>
          <w:sz w:val="24"/>
          <w:szCs w:val="24"/>
        </w:rPr>
        <w:t>Fakultas Ekonomi dan Bisnis</w:t>
      </w:r>
      <w:r>
        <w:rPr>
          <w:rFonts w:ascii="Times New Roman" w:hAnsi="Times New Roman"/>
          <w:noProof/>
          <w:sz w:val="24"/>
          <w:szCs w:val="24"/>
        </w:rPr>
        <w:t>. Universitas Komputer Indonesia. Bandung.</w:t>
      </w:r>
      <w:r w:rsidR="00F05195">
        <w:rPr>
          <w:rFonts w:ascii="Times New Roman" w:hAnsi="Times New Roman"/>
          <w:noProof/>
          <w:sz w:val="24"/>
          <w:szCs w:val="24"/>
        </w:rPr>
        <w:t xml:space="preserve"> </w:t>
      </w:r>
      <w:r w:rsidR="00F05195" w:rsidRPr="00F05195">
        <w:rPr>
          <w:rFonts w:ascii="Times New Roman" w:hAnsi="Times New Roman"/>
          <w:noProof/>
          <w:sz w:val="24"/>
          <w:szCs w:val="24"/>
        </w:rPr>
        <w:t>https://elibrary.unikom.ac.id/id/eprint/1812/13/UNIKOM_MUHAMMAD%20NUR%20CHAIRUL%20MAJID_20%20Artikel.pdf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>Manoppo, Vinno Pet</w:t>
      </w:r>
      <w:r>
        <w:rPr>
          <w:rFonts w:ascii="Times New Roman" w:hAnsi="Times New Roman"/>
          <w:noProof/>
          <w:sz w:val="24"/>
          <w:szCs w:val="24"/>
        </w:rPr>
        <w:t>rus, Ripka Fitri Mayangsari, dan</w:t>
      </w:r>
      <w:r w:rsidRPr="005651DD">
        <w:rPr>
          <w:rFonts w:ascii="Times New Roman" w:hAnsi="Times New Roman"/>
          <w:noProof/>
          <w:sz w:val="24"/>
          <w:szCs w:val="24"/>
        </w:rPr>
        <w:t xml:space="preserve"> Hennij Lenny Suot.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2022</w:t>
      </w:r>
      <w:r>
        <w:rPr>
          <w:rFonts w:ascii="Times New Roman" w:hAnsi="Times New Roman"/>
          <w:noProof/>
          <w:sz w:val="24"/>
          <w:szCs w:val="24"/>
        </w:rPr>
        <w:t xml:space="preserve">). </w:t>
      </w:r>
      <w:r w:rsidRPr="005651DD">
        <w:rPr>
          <w:rFonts w:ascii="Times New Roman" w:hAnsi="Times New Roman"/>
          <w:noProof/>
          <w:sz w:val="24"/>
          <w:szCs w:val="24"/>
        </w:rPr>
        <w:t>Pengaruh Perilaku Inovatif Dan Motivasi Terhadap Produktivitas Kerja Pada Pegawai BBPJS Kesehatan Di Kantor Cabang Tondano</w:t>
      </w:r>
      <w:r>
        <w:rPr>
          <w:rFonts w:ascii="Times New Roman" w:hAnsi="Times New Roman"/>
          <w:noProof/>
          <w:sz w:val="24"/>
          <w:szCs w:val="24"/>
        </w:rPr>
        <w:t xml:space="preserve">. </w:t>
      </w:r>
      <w:r w:rsidRPr="005621F3">
        <w:rPr>
          <w:rFonts w:ascii="Times New Roman" w:hAnsi="Times New Roman"/>
          <w:i/>
          <w:noProof/>
          <w:sz w:val="24"/>
          <w:szCs w:val="24"/>
        </w:rPr>
        <w:t>Jurnal Ekonomi</w:t>
      </w:r>
      <w:r w:rsidRPr="005651DD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 9, </w:t>
      </w:r>
      <w:r w:rsidRPr="005651DD">
        <w:rPr>
          <w:rFonts w:ascii="Times New Roman" w:hAnsi="Times New Roman"/>
          <w:noProof/>
          <w:sz w:val="24"/>
          <w:szCs w:val="24"/>
        </w:rPr>
        <w:t>80–87.</w:t>
      </w:r>
      <w:r w:rsidR="00F05195">
        <w:rPr>
          <w:rFonts w:ascii="Times New Roman" w:hAnsi="Times New Roman"/>
          <w:noProof/>
          <w:sz w:val="24"/>
          <w:szCs w:val="24"/>
        </w:rPr>
        <w:t xml:space="preserve"> </w:t>
      </w:r>
      <w:r w:rsidR="00F05195" w:rsidRPr="00F05195">
        <w:rPr>
          <w:rFonts w:ascii="Times New Roman" w:hAnsi="Times New Roman"/>
          <w:noProof/>
          <w:sz w:val="24"/>
          <w:szCs w:val="24"/>
        </w:rPr>
        <w:t>https://jurnal.unej.ac.id/index.php/e-JEBAUJ/article/download/34047/</w:t>
      </w:r>
      <w:r w:rsidR="00F05195">
        <w:rPr>
          <w:rFonts w:ascii="Times New Roman" w:hAnsi="Times New Roman"/>
          <w:noProof/>
          <w:sz w:val="24"/>
          <w:szCs w:val="24"/>
        </w:rPr>
        <w:t xml:space="preserve"> </w:t>
      </w:r>
      <w:r w:rsidR="00F05195" w:rsidRPr="00F05195">
        <w:rPr>
          <w:rFonts w:ascii="Times New Roman" w:hAnsi="Times New Roman"/>
          <w:noProof/>
          <w:sz w:val="24"/>
          <w:szCs w:val="24"/>
        </w:rPr>
        <w:t>11849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>Manorek, Sutria</w:t>
      </w:r>
      <w:r>
        <w:rPr>
          <w:rFonts w:ascii="Times New Roman" w:hAnsi="Times New Roman"/>
          <w:noProof/>
          <w:sz w:val="24"/>
          <w:szCs w:val="24"/>
        </w:rPr>
        <w:t xml:space="preserve"> Langling, Paulus Kindangen, dan</w:t>
      </w:r>
      <w:r w:rsidRPr="005651DD">
        <w:rPr>
          <w:rFonts w:ascii="Times New Roman" w:hAnsi="Times New Roman"/>
          <w:noProof/>
          <w:sz w:val="24"/>
          <w:szCs w:val="24"/>
        </w:rPr>
        <w:t xml:space="preserve"> Alfa Tumbuan.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2019</w:t>
      </w:r>
      <w:r>
        <w:rPr>
          <w:rFonts w:ascii="Times New Roman" w:hAnsi="Times New Roman"/>
          <w:noProof/>
          <w:sz w:val="24"/>
          <w:szCs w:val="24"/>
        </w:rPr>
        <w:t xml:space="preserve">). </w:t>
      </w:r>
      <w:r w:rsidRPr="005651DD">
        <w:rPr>
          <w:rFonts w:ascii="Times New Roman" w:hAnsi="Times New Roman"/>
          <w:noProof/>
          <w:sz w:val="24"/>
          <w:szCs w:val="24"/>
        </w:rPr>
        <w:t>Pengaruh Kesejahteraan Karyawan, Motivasi Dan Ketrampila</w:t>
      </w:r>
      <w:r>
        <w:rPr>
          <w:rFonts w:ascii="Times New Roman" w:hAnsi="Times New Roman"/>
          <w:noProof/>
          <w:sz w:val="24"/>
          <w:szCs w:val="24"/>
        </w:rPr>
        <w:t>n Terhadap Ptoduktivitas Kerja.</w:t>
      </w:r>
      <w:r w:rsidRPr="005651DD">
        <w:rPr>
          <w:rFonts w:ascii="Times New Roman" w:hAnsi="Times New Roman"/>
          <w:noProof/>
          <w:sz w:val="24"/>
          <w:szCs w:val="24"/>
        </w:rPr>
        <w:t xml:space="preserve">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Jurnal Riset Bisnis dan Manajemen</w:t>
      </w:r>
      <w:r w:rsidRPr="005651DD">
        <w:rPr>
          <w:rFonts w:ascii="Times New Roman" w:hAnsi="Times New Roman"/>
          <w:noProof/>
          <w:sz w:val="24"/>
          <w:szCs w:val="24"/>
        </w:rPr>
        <w:t xml:space="preserve"> 7: 309–22.</w:t>
      </w:r>
      <w:r w:rsidR="00F05195">
        <w:rPr>
          <w:rFonts w:ascii="Times New Roman" w:hAnsi="Times New Roman"/>
          <w:noProof/>
          <w:sz w:val="24"/>
          <w:szCs w:val="24"/>
        </w:rPr>
        <w:t xml:space="preserve"> </w:t>
      </w:r>
      <w:r w:rsidR="00F05195" w:rsidRPr="00F05195">
        <w:rPr>
          <w:rFonts w:ascii="Times New Roman" w:hAnsi="Times New Roman"/>
          <w:noProof/>
          <w:sz w:val="24"/>
          <w:szCs w:val="24"/>
        </w:rPr>
        <w:t>https://ejournal.unsrat.ac.id/index.php/jrbm/article/view/23754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Maraki, Randi, dan</w:t>
      </w:r>
      <w:r w:rsidRPr="005651DD">
        <w:rPr>
          <w:rFonts w:ascii="Times New Roman" w:hAnsi="Times New Roman"/>
          <w:noProof/>
          <w:sz w:val="24"/>
          <w:szCs w:val="24"/>
        </w:rPr>
        <w:t xml:space="preserve"> Vera Anita.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2018</w:t>
      </w:r>
      <w:r>
        <w:rPr>
          <w:rFonts w:ascii="Times New Roman" w:hAnsi="Times New Roman"/>
          <w:noProof/>
          <w:sz w:val="24"/>
          <w:szCs w:val="24"/>
        </w:rPr>
        <w:t xml:space="preserve">). </w:t>
      </w:r>
      <w:r w:rsidRPr="005651DD">
        <w:rPr>
          <w:rFonts w:ascii="Times New Roman" w:hAnsi="Times New Roman"/>
          <w:noProof/>
          <w:sz w:val="24"/>
          <w:szCs w:val="24"/>
        </w:rPr>
        <w:t>Pengaruh Kesejahteraan Karyawan Bersifat Ekonomis Terhadap Produktivitas Karyawan Pada</w:t>
      </w:r>
      <w:r>
        <w:rPr>
          <w:rFonts w:ascii="Times New Roman" w:hAnsi="Times New Roman"/>
          <w:noProof/>
          <w:sz w:val="24"/>
          <w:szCs w:val="24"/>
        </w:rPr>
        <w:t xml:space="preserve"> Pt. Multi Harapan Utama (Mhu).</w:t>
      </w:r>
      <w:r w:rsidRPr="005651DD">
        <w:rPr>
          <w:rFonts w:ascii="Times New Roman" w:hAnsi="Times New Roman"/>
          <w:noProof/>
          <w:sz w:val="24"/>
          <w:szCs w:val="24"/>
        </w:rPr>
        <w:t xml:space="preserve">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Paper Knowledge . Toward a Media History of Documents</w:t>
      </w:r>
      <w:r w:rsidRPr="005651DD">
        <w:rPr>
          <w:rFonts w:ascii="Times New Roman" w:hAnsi="Times New Roman"/>
          <w:noProof/>
          <w:sz w:val="24"/>
          <w:szCs w:val="24"/>
        </w:rPr>
        <w:t>: 12–26.</w:t>
      </w:r>
      <w:r w:rsidR="00F05195">
        <w:rPr>
          <w:rFonts w:ascii="Times New Roman" w:hAnsi="Times New Roman"/>
          <w:noProof/>
          <w:sz w:val="24"/>
          <w:szCs w:val="24"/>
        </w:rPr>
        <w:t xml:space="preserve"> </w:t>
      </w:r>
      <w:r w:rsidR="00F05195" w:rsidRPr="00F05195">
        <w:rPr>
          <w:rFonts w:ascii="Times New Roman" w:hAnsi="Times New Roman"/>
          <w:noProof/>
          <w:sz w:val="24"/>
          <w:szCs w:val="24"/>
        </w:rPr>
        <w:t>https://dspace.umkt.ac.id/bitstream/handle/463.2017/664/NASPUB%20RANDY%20MARAKI.pdf?sequence=1&amp;isAllowed=y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Nur, Asfar.M. (2017). </w:t>
      </w:r>
      <w:r w:rsidRPr="005651DD">
        <w:rPr>
          <w:rFonts w:ascii="Times New Roman" w:hAnsi="Times New Roman"/>
          <w:noProof/>
          <w:sz w:val="24"/>
          <w:szCs w:val="24"/>
        </w:rPr>
        <w:t>Pengaruh Pemeliharaan Sumber Daya Manusia Dan Budaya Organisasi Terhadap Produktivitas Kerja Pada Pt Pp London Sumatra Indo</w:t>
      </w:r>
      <w:r>
        <w:rPr>
          <w:rFonts w:ascii="Times New Roman" w:hAnsi="Times New Roman"/>
          <w:noProof/>
          <w:sz w:val="24"/>
          <w:szCs w:val="24"/>
        </w:rPr>
        <w:t xml:space="preserve">nesia Tbk, Kabupaten Bulukumba (skripsi). </w:t>
      </w:r>
      <w:r w:rsidRPr="00327B2A">
        <w:rPr>
          <w:rFonts w:ascii="Times New Roman" w:hAnsi="Times New Roman"/>
          <w:i/>
          <w:noProof/>
          <w:sz w:val="24"/>
          <w:szCs w:val="24"/>
        </w:rPr>
        <w:t>Fakultas Ekonomi dan Bisnis Islam</w:t>
      </w:r>
      <w:r>
        <w:rPr>
          <w:rFonts w:ascii="Times New Roman" w:hAnsi="Times New Roman"/>
          <w:noProof/>
          <w:sz w:val="24"/>
          <w:szCs w:val="24"/>
        </w:rPr>
        <w:t>. Universitas Islam Negri Alauddin. Makassar.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>Pramayani, A.A. Sagung Di</w:t>
      </w:r>
      <w:r>
        <w:rPr>
          <w:rFonts w:ascii="Times New Roman" w:hAnsi="Times New Roman"/>
          <w:noProof/>
          <w:sz w:val="24"/>
          <w:szCs w:val="24"/>
        </w:rPr>
        <w:t>ah Istri, dan</w:t>
      </w:r>
      <w:r w:rsidRPr="005651DD">
        <w:rPr>
          <w:rFonts w:ascii="Times New Roman" w:hAnsi="Times New Roman"/>
          <w:noProof/>
          <w:sz w:val="24"/>
          <w:szCs w:val="24"/>
        </w:rPr>
        <w:t xml:space="preserve"> I Gusti Ayu Dewi Adnyani.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2018</w:t>
      </w:r>
      <w:r>
        <w:rPr>
          <w:rFonts w:ascii="Times New Roman" w:hAnsi="Times New Roman"/>
          <w:noProof/>
          <w:sz w:val="24"/>
          <w:szCs w:val="24"/>
        </w:rPr>
        <w:t xml:space="preserve">). </w:t>
      </w:r>
      <w:r w:rsidRPr="005651DD">
        <w:rPr>
          <w:rFonts w:ascii="Times New Roman" w:hAnsi="Times New Roman"/>
          <w:noProof/>
          <w:sz w:val="24"/>
          <w:szCs w:val="24"/>
        </w:rPr>
        <w:t>Pengaruh Pemberdayaan , Perilaku Inovatif , Dan Motivasi Kerja Terhadap Produktifitas Kerja Karyawan Bumbu Bali Restor</w:t>
      </w:r>
      <w:r>
        <w:rPr>
          <w:rFonts w:ascii="Times New Roman" w:hAnsi="Times New Roman"/>
          <w:noProof/>
          <w:sz w:val="24"/>
          <w:szCs w:val="24"/>
        </w:rPr>
        <w:t>an Tanjung Benoa Badung , Bali.</w:t>
      </w:r>
      <w:r w:rsidRPr="005651DD">
        <w:rPr>
          <w:rFonts w:ascii="Times New Roman" w:hAnsi="Times New Roman"/>
          <w:noProof/>
          <w:sz w:val="24"/>
          <w:szCs w:val="24"/>
        </w:rPr>
        <w:t xml:space="preserve">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Jurnal Inovasi Bisnis dan Manajemen Indonesia</w:t>
      </w:r>
      <w:r w:rsidRPr="005651DD">
        <w:rPr>
          <w:rFonts w:ascii="Times New Roman" w:hAnsi="Times New Roman"/>
          <w:noProof/>
          <w:sz w:val="24"/>
          <w:szCs w:val="24"/>
        </w:rPr>
        <w:t xml:space="preserve"> 2: 1–15.</w:t>
      </w:r>
      <w:r w:rsidR="00F05195">
        <w:rPr>
          <w:rFonts w:ascii="Times New Roman" w:hAnsi="Times New Roman"/>
          <w:noProof/>
          <w:sz w:val="24"/>
          <w:szCs w:val="24"/>
        </w:rPr>
        <w:t xml:space="preserve"> </w:t>
      </w:r>
      <w:r w:rsidR="00F05195" w:rsidRPr="00F05195">
        <w:rPr>
          <w:rFonts w:ascii="Times New Roman" w:hAnsi="Times New Roman"/>
          <w:noProof/>
          <w:sz w:val="24"/>
          <w:szCs w:val="24"/>
        </w:rPr>
        <w:t>https://inobis.org/ojs/index.php/jurnal-inobis/article/download/57/47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lastRenderedPageBreak/>
        <w:t>Pra</w:t>
      </w:r>
      <w:r>
        <w:rPr>
          <w:rFonts w:ascii="Times New Roman" w:hAnsi="Times New Roman"/>
          <w:noProof/>
          <w:sz w:val="24"/>
          <w:szCs w:val="24"/>
        </w:rPr>
        <w:t>wironrgoro, Darsono, dan</w:t>
      </w:r>
      <w:r w:rsidRPr="005651DD">
        <w:rPr>
          <w:rFonts w:ascii="Times New Roman" w:hAnsi="Times New Roman"/>
          <w:noProof/>
          <w:sz w:val="24"/>
          <w:szCs w:val="24"/>
        </w:rPr>
        <w:t xml:space="preserve"> dewi utari.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2016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Manajemen SDM Abad 21</w:t>
      </w:r>
      <w:r w:rsidRPr="005651DD">
        <w:rPr>
          <w:rFonts w:ascii="Times New Roman" w:hAnsi="Times New Roman"/>
          <w:noProof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</w:rPr>
        <w:t xml:space="preserve"> Jakarta: Mitra Wacana Media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 xml:space="preserve">Rifa’i, muhammad.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2020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Manajemen Bisnis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>
        <w:rPr>
          <w:rFonts w:ascii="Times New Roman" w:hAnsi="Times New Roman"/>
          <w:noProof/>
          <w:sz w:val="24"/>
          <w:szCs w:val="24"/>
        </w:rPr>
        <w:t>Medan: Pusdikra Mitra Jaya.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Riyanto, Sigit, dan</w:t>
      </w:r>
      <w:r w:rsidRPr="005651DD">
        <w:rPr>
          <w:rFonts w:ascii="Times New Roman" w:hAnsi="Times New Roman"/>
          <w:noProof/>
          <w:sz w:val="24"/>
          <w:szCs w:val="24"/>
        </w:rPr>
        <w:t xml:space="preserve"> Fadjar Hari Mardiansjah.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2018</w:t>
      </w:r>
      <w:r>
        <w:rPr>
          <w:rFonts w:ascii="Times New Roman" w:hAnsi="Times New Roman"/>
          <w:noProof/>
          <w:sz w:val="24"/>
          <w:szCs w:val="24"/>
        </w:rPr>
        <w:t xml:space="preserve">). </w:t>
      </w:r>
      <w:r w:rsidRPr="005651DD">
        <w:rPr>
          <w:rFonts w:ascii="Times New Roman" w:hAnsi="Times New Roman"/>
          <w:noProof/>
          <w:sz w:val="24"/>
          <w:szCs w:val="24"/>
        </w:rPr>
        <w:t>Pengembangan Industri Pengolahan Perikanan Da</w:t>
      </w:r>
      <w:r>
        <w:rPr>
          <w:rFonts w:ascii="Times New Roman" w:hAnsi="Times New Roman"/>
          <w:noProof/>
          <w:sz w:val="24"/>
          <w:szCs w:val="24"/>
        </w:rPr>
        <w:t>lam Pengembangan Ekonomi Lokal.</w:t>
      </w:r>
      <w:r w:rsidRPr="005651DD">
        <w:rPr>
          <w:rFonts w:ascii="Times New Roman" w:hAnsi="Times New Roman"/>
          <w:noProof/>
          <w:sz w:val="24"/>
          <w:szCs w:val="24"/>
        </w:rPr>
        <w:t xml:space="preserve">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Jurnal Litbang: Media Informasi Penelitian, Pengembangan dan IPTEK</w:t>
      </w:r>
      <w:r w:rsidRPr="005651DD">
        <w:rPr>
          <w:rFonts w:ascii="Times New Roman" w:hAnsi="Times New Roman"/>
          <w:noProof/>
          <w:sz w:val="24"/>
          <w:szCs w:val="24"/>
        </w:rPr>
        <w:t xml:space="preserve"> 14(2): 107–18.</w:t>
      </w:r>
      <w:r w:rsidR="00AE4CF0">
        <w:rPr>
          <w:rFonts w:ascii="Times New Roman" w:hAnsi="Times New Roman"/>
          <w:noProof/>
          <w:sz w:val="24"/>
          <w:szCs w:val="24"/>
        </w:rPr>
        <w:t xml:space="preserve"> </w:t>
      </w:r>
      <w:r w:rsidR="00AE4CF0" w:rsidRPr="00AE4CF0">
        <w:rPr>
          <w:rFonts w:ascii="Times New Roman" w:hAnsi="Times New Roman"/>
          <w:noProof/>
          <w:sz w:val="24"/>
          <w:szCs w:val="24"/>
        </w:rPr>
        <w:t>https://ejournal.undip.ac.id/index.php/pwk/article/view/17659</w:t>
      </w:r>
    </w:p>
    <w:p w:rsidR="00BC0EFC" w:rsidRPr="005651DD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Robbins, Stephen P., dan</w:t>
      </w:r>
      <w:r w:rsidRPr="005651DD">
        <w:rPr>
          <w:rFonts w:ascii="Times New Roman" w:hAnsi="Times New Roman"/>
          <w:noProof/>
          <w:sz w:val="24"/>
          <w:szCs w:val="24"/>
        </w:rPr>
        <w:t xml:space="preserve"> Timothy A Judge.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2017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Organizational Behavior</w:t>
      </w:r>
      <w:r w:rsidRPr="005651DD">
        <w:rPr>
          <w:rFonts w:ascii="Times New Roman" w:hAnsi="Times New Roman"/>
          <w:noProof/>
          <w:sz w:val="24"/>
          <w:szCs w:val="24"/>
        </w:rPr>
        <w:t>. Harlow: Perason Education.</w:t>
      </w:r>
    </w:p>
    <w:p w:rsidR="00BC0EFC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 xml:space="preserve">Rosyiana, Iffah.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2019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Innovative Behavior At Work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>
        <w:rPr>
          <w:rFonts w:ascii="Times New Roman" w:hAnsi="Times New Roman"/>
          <w:noProof/>
          <w:sz w:val="24"/>
          <w:szCs w:val="24"/>
        </w:rPr>
        <w:t>1st ed. Yogyakarta: Deepublish</w:t>
      </w:r>
    </w:p>
    <w:p w:rsidR="00F46A25" w:rsidRDefault="00F46A25" w:rsidP="00F46A25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color w:val="222222"/>
          <w:sz w:val="24"/>
          <w:szCs w:val="20"/>
          <w:shd w:val="clear" w:color="auto" w:fill="FFFFFF"/>
        </w:rPr>
      </w:pPr>
      <w:r w:rsidRPr="00522FEF">
        <w:rPr>
          <w:rFonts w:ascii="Times New Roman" w:hAnsi="Times New Roman"/>
          <w:color w:val="222222"/>
          <w:sz w:val="24"/>
          <w:szCs w:val="20"/>
          <w:shd w:val="clear" w:color="auto" w:fill="FFFFFF"/>
        </w:rPr>
        <w:t>Rokhmatika, L. (2022). </w:t>
      </w:r>
      <w:r w:rsidRPr="00F10C11">
        <w:rPr>
          <w:rFonts w:ascii="Times New Roman" w:hAnsi="Times New Roman"/>
          <w:iCs/>
          <w:color w:val="222222"/>
          <w:sz w:val="24"/>
          <w:szCs w:val="20"/>
          <w:shd w:val="clear" w:color="auto" w:fill="FFFFFF"/>
        </w:rPr>
        <w:t>Pengaruh Kompetensi, Produktivitas Dan Kepuasan Kerja Terhadap Kinerja Karyawan</w:t>
      </w:r>
      <w:r>
        <w:rPr>
          <w:rFonts w:ascii="Times New Roman" w:hAnsi="Times New Roman"/>
          <w:color w:val="222222"/>
          <w:sz w:val="24"/>
          <w:szCs w:val="20"/>
          <w:shd w:val="clear" w:color="auto" w:fill="FFFFFF"/>
        </w:rPr>
        <w:t xml:space="preserve"> (Doctoral dissertation). </w:t>
      </w:r>
      <w:r w:rsidRPr="006F17B8">
        <w:rPr>
          <w:rFonts w:ascii="Times New Roman" w:hAnsi="Times New Roman"/>
          <w:i/>
          <w:color w:val="222222"/>
          <w:sz w:val="24"/>
          <w:szCs w:val="20"/>
          <w:shd w:val="clear" w:color="auto" w:fill="FFFFFF"/>
        </w:rPr>
        <w:t>Fakultas Ekonmi dan Bisnis</w:t>
      </w:r>
      <w:r>
        <w:rPr>
          <w:rFonts w:ascii="Times New Roman" w:hAnsi="Times New Roman"/>
          <w:color w:val="222222"/>
          <w:sz w:val="24"/>
          <w:szCs w:val="20"/>
          <w:shd w:val="clear" w:color="auto" w:fill="FFFFFF"/>
        </w:rPr>
        <w:t>.</w:t>
      </w:r>
      <w:r w:rsidRPr="00522FEF">
        <w:rPr>
          <w:rFonts w:ascii="Times New Roman" w:hAnsi="Times New Roman"/>
          <w:color w:val="222222"/>
          <w:sz w:val="24"/>
          <w:szCs w:val="20"/>
          <w:shd w:val="clear" w:color="auto" w:fill="FFFFFF"/>
        </w:rPr>
        <w:t xml:space="preserve"> Un</w:t>
      </w:r>
      <w:r>
        <w:rPr>
          <w:rFonts w:ascii="Times New Roman" w:hAnsi="Times New Roman"/>
          <w:color w:val="222222"/>
          <w:sz w:val="24"/>
          <w:szCs w:val="20"/>
          <w:shd w:val="clear" w:color="auto" w:fill="FFFFFF"/>
        </w:rPr>
        <w:t>iversitas Muhammadiyah. Magelang</w:t>
      </w:r>
      <w:r w:rsidRPr="00522FEF">
        <w:rPr>
          <w:rFonts w:ascii="Times New Roman" w:hAnsi="Times New Roman"/>
          <w:color w:val="222222"/>
          <w:sz w:val="24"/>
          <w:szCs w:val="20"/>
          <w:shd w:val="clear" w:color="auto" w:fill="FFFFFF"/>
        </w:rPr>
        <w:t>.</w:t>
      </w:r>
      <w:r w:rsidR="00AE4CF0">
        <w:rPr>
          <w:rFonts w:ascii="Times New Roman" w:hAnsi="Times New Roman"/>
          <w:color w:val="222222"/>
          <w:sz w:val="24"/>
          <w:szCs w:val="20"/>
          <w:shd w:val="clear" w:color="auto" w:fill="FFFFFF"/>
        </w:rPr>
        <w:t xml:space="preserve"> </w:t>
      </w:r>
      <w:r w:rsidR="00AE4CF0" w:rsidRPr="00AE4CF0">
        <w:rPr>
          <w:rFonts w:ascii="Times New Roman" w:hAnsi="Times New Roman"/>
          <w:color w:val="222222"/>
          <w:sz w:val="24"/>
          <w:szCs w:val="20"/>
          <w:shd w:val="clear" w:color="auto" w:fill="FFFFFF"/>
        </w:rPr>
        <w:t>https://ejournal.undiksha.ac.id/index.php/BISMA-JM/article/view/26930/</w:t>
      </w:r>
      <w:r w:rsidR="00AE4CF0">
        <w:rPr>
          <w:rFonts w:ascii="Times New Roman" w:hAnsi="Times New Roman"/>
          <w:color w:val="222222"/>
          <w:sz w:val="24"/>
          <w:szCs w:val="20"/>
          <w:shd w:val="clear" w:color="auto" w:fill="FFFFFF"/>
        </w:rPr>
        <w:t xml:space="preserve"> </w:t>
      </w:r>
      <w:r w:rsidR="00AE4CF0" w:rsidRPr="00AE4CF0">
        <w:rPr>
          <w:rFonts w:ascii="Times New Roman" w:hAnsi="Times New Roman"/>
          <w:color w:val="222222"/>
          <w:sz w:val="24"/>
          <w:szCs w:val="20"/>
          <w:shd w:val="clear" w:color="auto" w:fill="FFFFFF"/>
        </w:rPr>
        <w:t>17050</w:t>
      </w:r>
    </w:p>
    <w:p w:rsidR="00BB6110" w:rsidRPr="005651DD" w:rsidRDefault="00BB6110" w:rsidP="00F46A25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BB6110">
        <w:rPr>
          <w:rFonts w:ascii="Times New Roman" w:hAnsi="Times New Roman"/>
          <w:noProof/>
          <w:sz w:val="24"/>
          <w:szCs w:val="24"/>
        </w:rPr>
        <w:t>Subroto, S., Hapsari, I. M., &amp; Astutie, Y. P. (2016). Analisis Faktor-Faktor Yang Mempengaruhi Kinerja Usaha Mikro Kecil Dan Menengah (UMKM) Kabupaten Brebes. Prosiding SNaPP: Sosial, Ekonomi dan Humaniora, 6(1), 337-344.</w:t>
      </w:r>
      <w:r w:rsidR="00AE4CF0">
        <w:rPr>
          <w:rFonts w:ascii="Times New Roman" w:hAnsi="Times New Roman"/>
          <w:noProof/>
          <w:sz w:val="24"/>
          <w:szCs w:val="24"/>
        </w:rPr>
        <w:t xml:space="preserve"> </w:t>
      </w:r>
      <w:r w:rsidR="00AE4CF0" w:rsidRPr="00AE4CF0">
        <w:rPr>
          <w:rFonts w:ascii="Times New Roman" w:hAnsi="Times New Roman"/>
          <w:noProof/>
          <w:sz w:val="24"/>
          <w:szCs w:val="24"/>
        </w:rPr>
        <w:t>https://proceeding.unisba.ac.id/index.php/sosial/article/view/202</w:t>
      </w:r>
    </w:p>
    <w:p w:rsidR="00F46A25" w:rsidRPr="005651DD" w:rsidRDefault="00F46A25" w:rsidP="00F46A25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Sugijono. (2015). </w:t>
      </w:r>
      <w:r w:rsidRPr="005651DD">
        <w:rPr>
          <w:rFonts w:ascii="Times New Roman" w:hAnsi="Times New Roman"/>
          <w:noProof/>
          <w:sz w:val="24"/>
          <w:szCs w:val="24"/>
        </w:rPr>
        <w:t>Pemeliharaan Karyawan Dalam Manajemen Sumber Daya Manusia (The Employee Maintenance In The Human Resource Management) Sugijono Jurusan Teknik Elek</w:t>
      </w:r>
      <w:r>
        <w:rPr>
          <w:rFonts w:ascii="Times New Roman" w:hAnsi="Times New Roman"/>
          <w:noProof/>
          <w:sz w:val="24"/>
          <w:szCs w:val="24"/>
        </w:rPr>
        <w:t>tro Politeknik Negeri Semarang.</w:t>
      </w:r>
      <w:r w:rsidRPr="005651DD">
        <w:rPr>
          <w:rFonts w:ascii="Times New Roman" w:hAnsi="Times New Roman"/>
          <w:noProof/>
          <w:sz w:val="24"/>
          <w:szCs w:val="24"/>
        </w:rPr>
        <w:t xml:space="preserve">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Garuda</w:t>
      </w:r>
      <w:r w:rsidRPr="005651DD">
        <w:rPr>
          <w:rFonts w:ascii="Times New Roman" w:hAnsi="Times New Roman"/>
          <w:noProof/>
          <w:sz w:val="24"/>
          <w:szCs w:val="24"/>
        </w:rPr>
        <w:t xml:space="preserve"> 10(1): 46–52.</w:t>
      </w:r>
      <w:r w:rsidR="00AE4CF0">
        <w:rPr>
          <w:rFonts w:ascii="Times New Roman" w:hAnsi="Times New Roman"/>
          <w:noProof/>
          <w:sz w:val="24"/>
          <w:szCs w:val="24"/>
        </w:rPr>
        <w:t xml:space="preserve"> </w:t>
      </w:r>
      <w:r w:rsidR="00AE4CF0" w:rsidRPr="00AE4CF0">
        <w:rPr>
          <w:rFonts w:ascii="Times New Roman" w:hAnsi="Times New Roman"/>
          <w:noProof/>
          <w:sz w:val="24"/>
          <w:szCs w:val="24"/>
        </w:rPr>
        <w:t>https://jurnal.polines.ac.id/index.php/teknis/article/view/676/593</w:t>
      </w:r>
    </w:p>
    <w:p w:rsidR="00F46A25" w:rsidRPr="005651DD" w:rsidRDefault="00F46A25" w:rsidP="00F46A25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 xml:space="preserve">Sugiyono.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2018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Metode Penelitian</w:t>
      </w:r>
      <w:r w:rsidRPr="005651DD">
        <w:rPr>
          <w:rFonts w:ascii="Times New Roman" w:hAnsi="Times New Roman"/>
          <w:noProof/>
          <w:sz w:val="24"/>
          <w:szCs w:val="24"/>
        </w:rPr>
        <w:t xml:space="preserve">. Bandung: </w:t>
      </w:r>
      <w:r>
        <w:rPr>
          <w:rFonts w:ascii="Times New Roman" w:hAnsi="Times New Roman"/>
          <w:noProof/>
          <w:sz w:val="24"/>
          <w:szCs w:val="24"/>
        </w:rPr>
        <w:t>Alfabeta</w:t>
      </w:r>
      <w:r w:rsidRPr="005651DD">
        <w:rPr>
          <w:rFonts w:ascii="Times New Roman" w:hAnsi="Times New Roman"/>
          <w:noProof/>
          <w:sz w:val="24"/>
          <w:szCs w:val="24"/>
        </w:rPr>
        <w:t>.</w:t>
      </w:r>
    </w:p>
    <w:p w:rsidR="00F46A25" w:rsidRPr="005651DD" w:rsidRDefault="00F46A25" w:rsidP="00F46A25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 xml:space="preserve">Suliyanto.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2018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Metode Penelitian Bisnis</w:t>
      </w:r>
      <w:r>
        <w:rPr>
          <w:rFonts w:ascii="Times New Roman" w:hAnsi="Times New Roman"/>
          <w:noProof/>
          <w:sz w:val="24"/>
          <w:szCs w:val="24"/>
        </w:rPr>
        <w:t>. Y</w:t>
      </w:r>
      <w:r w:rsidRPr="005651DD">
        <w:rPr>
          <w:rFonts w:ascii="Times New Roman" w:hAnsi="Times New Roman"/>
          <w:noProof/>
          <w:sz w:val="24"/>
          <w:szCs w:val="24"/>
        </w:rPr>
        <w:t>ogyakarta: Andi Offset.</w:t>
      </w:r>
    </w:p>
    <w:p w:rsidR="00F46A25" w:rsidRPr="005651DD" w:rsidRDefault="00F46A25" w:rsidP="00F46A25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>Sumu</w:t>
      </w:r>
      <w:r>
        <w:rPr>
          <w:rFonts w:ascii="Times New Roman" w:hAnsi="Times New Roman"/>
          <w:noProof/>
          <w:sz w:val="24"/>
          <w:szCs w:val="24"/>
        </w:rPr>
        <w:t>al, Tinneke Evie Meggy, Lia, dan</w:t>
      </w:r>
      <w:r w:rsidRPr="005651DD">
        <w:rPr>
          <w:rFonts w:ascii="Times New Roman" w:hAnsi="Times New Roman"/>
          <w:noProof/>
          <w:sz w:val="24"/>
          <w:szCs w:val="24"/>
        </w:rPr>
        <w:t xml:space="preserve"> Eko Puji Sulistyo.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2017</w:t>
      </w:r>
      <w:r>
        <w:rPr>
          <w:rFonts w:ascii="Times New Roman" w:hAnsi="Times New Roman"/>
          <w:noProof/>
          <w:sz w:val="24"/>
          <w:szCs w:val="24"/>
        </w:rPr>
        <w:t>). Manajemen Sumber Daya Manusia.</w:t>
      </w:r>
      <w:r w:rsidRPr="005651DD">
        <w:rPr>
          <w:rFonts w:ascii="Times New Roman" w:hAnsi="Times New Roman"/>
          <w:noProof/>
          <w:sz w:val="24"/>
          <w:szCs w:val="24"/>
        </w:rPr>
        <w:t xml:space="preserve">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Journal of Chemical Information and Modeling</w:t>
      </w:r>
      <w:r w:rsidRPr="005651DD">
        <w:rPr>
          <w:rFonts w:ascii="Times New Roman" w:hAnsi="Times New Roman"/>
          <w:noProof/>
          <w:sz w:val="24"/>
          <w:szCs w:val="24"/>
        </w:rPr>
        <w:t xml:space="preserve"> 53(9): 1689–99.</w:t>
      </w:r>
    </w:p>
    <w:p w:rsidR="00F46A25" w:rsidRPr="005651DD" w:rsidRDefault="00F46A25" w:rsidP="00F46A25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 xml:space="preserve">Sutrisno, Edy.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2017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5651DD">
        <w:rPr>
          <w:rFonts w:ascii="Times New Roman" w:hAnsi="Times New Roman"/>
          <w:noProof/>
          <w:sz w:val="24"/>
          <w:szCs w:val="24"/>
        </w:rPr>
        <w:t>. Jakarta: Kencana.</w:t>
      </w:r>
    </w:p>
    <w:p w:rsidR="00F46A25" w:rsidRDefault="00F46A25" w:rsidP="00F46A25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5651DD">
        <w:rPr>
          <w:rFonts w:ascii="Times New Roman" w:hAnsi="Times New Roman"/>
          <w:noProof/>
          <w:sz w:val="24"/>
          <w:szCs w:val="24"/>
        </w:rPr>
        <w:t xml:space="preserve">Syarief, Faroman.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2022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5651DD">
        <w:rPr>
          <w:rFonts w:ascii="Times New Roman" w:hAnsi="Times New Roman"/>
          <w:noProof/>
          <w:sz w:val="24"/>
          <w:szCs w:val="24"/>
        </w:rPr>
        <w:t>. 1st ed. Bandung: Widiana Bhakti Persada.</w:t>
      </w:r>
    </w:p>
    <w:p w:rsidR="00AE4CF0" w:rsidRPr="005651DD" w:rsidRDefault="00AE4CF0" w:rsidP="00F46A25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</w:p>
    <w:p w:rsidR="00F46A25" w:rsidRPr="005651DD" w:rsidRDefault="00F46A25" w:rsidP="00F46A25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t>Wahyudi, Rahmad, dan</w:t>
      </w:r>
      <w:r w:rsidRPr="005651DD">
        <w:rPr>
          <w:rFonts w:ascii="Times New Roman" w:hAnsi="Times New Roman"/>
          <w:noProof/>
          <w:sz w:val="24"/>
          <w:szCs w:val="24"/>
        </w:rPr>
        <w:t xml:space="preserve"> nur Laily.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2022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>. Pengaruh Knowle</w:t>
      </w:r>
      <w:r>
        <w:rPr>
          <w:rFonts w:ascii="Times New Roman" w:hAnsi="Times New Roman"/>
          <w:noProof/>
          <w:sz w:val="24"/>
          <w:szCs w:val="24"/>
        </w:rPr>
        <w:t>dge Sharing, Perilaku Inovatif d</w:t>
      </w:r>
      <w:r w:rsidRPr="005651DD">
        <w:rPr>
          <w:rFonts w:ascii="Times New Roman" w:hAnsi="Times New Roman"/>
          <w:noProof/>
          <w:sz w:val="24"/>
          <w:szCs w:val="24"/>
        </w:rPr>
        <w:t>an Motivas</w:t>
      </w:r>
      <w:r>
        <w:rPr>
          <w:rFonts w:ascii="Times New Roman" w:hAnsi="Times New Roman"/>
          <w:noProof/>
          <w:sz w:val="24"/>
          <w:szCs w:val="24"/>
        </w:rPr>
        <w:t xml:space="preserve">i Terhadap Produktivitas Kerja. </w:t>
      </w:r>
      <w:r w:rsidRPr="0039423F">
        <w:rPr>
          <w:rFonts w:ascii="Times New Roman" w:hAnsi="Times New Roman"/>
          <w:i/>
          <w:noProof/>
          <w:sz w:val="24"/>
          <w:szCs w:val="24"/>
        </w:rPr>
        <w:t>Jurnal Ilmu Manajemen Riset,</w:t>
      </w:r>
      <w:r>
        <w:rPr>
          <w:rFonts w:ascii="Times New Roman" w:hAnsi="Times New Roman"/>
          <w:noProof/>
          <w:sz w:val="24"/>
          <w:szCs w:val="24"/>
        </w:rPr>
        <w:t xml:space="preserve"> 1-24.</w:t>
      </w:r>
      <w:r w:rsidR="00AE4CF0">
        <w:rPr>
          <w:rFonts w:ascii="Times New Roman" w:hAnsi="Times New Roman"/>
          <w:noProof/>
          <w:sz w:val="24"/>
          <w:szCs w:val="24"/>
        </w:rPr>
        <w:t xml:space="preserve"> </w:t>
      </w:r>
      <w:r w:rsidR="00AE4CF0" w:rsidRPr="00AE4CF0">
        <w:rPr>
          <w:rFonts w:ascii="Times New Roman" w:hAnsi="Times New Roman"/>
          <w:noProof/>
          <w:sz w:val="24"/>
          <w:szCs w:val="24"/>
        </w:rPr>
        <w:t>http://jurnalmahasiswa.stiesia.ac.id/index.php/jirm/article/view/</w:t>
      </w:r>
      <w:r w:rsidR="00AE4CF0">
        <w:rPr>
          <w:rFonts w:ascii="Times New Roman" w:hAnsi="Times New Roman"/>
          <w:noProof/>
          <w:sz w:val="24"/>
          <w:szCs w:val="24"/>
        </w:rPr>
        <w:t xml:space="preserve"> </w:t>
      </w:r>
      <w:r w:rsidR="00AE4CF0" w:rsidRPr="00AE4CF0">
        <w:rPr>
          <w:rFonts w:ascii="Times New Roman" w:hAnsi="Times New Roman"/>
          <w:noProof/>
          <w:sz w:val="24"/>
          <w:szCs w:val="24"/>
        </w:rPr>
        <w:t>3472/3488</w:t>
      </w:r>
    </w:p>
    <w:p w:rsidR="00F46A25" w:rsidRPr="005651DD" w:rsidRDefault="00F46A25" w:rsidP="00F46A25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Wibowo, Edi, Titin Maidarti, dan</w:t>
      </w:r>
      <w:r w:rsidRPr="005651DD">
        <w:rPr>
          <w:rFonts w:ascii="Times New Roman" w:hAnsi="Times New Roman"/>
          <w:noProof/>
          <w:sz w:val="24"/>
          <w:szCs w:val="24"/>
        </w:rPr>
        <w:t xml:space="preserve"> Inti Nusw</w:t>
      </w:r>
      <w:r>
        <w:rPr>
          <w:rFonts w:ascii="Times New Roman" w:hAnsi="Times New Roman"/>
          <w:noProof/>
          <w:sz w:val="24"/>
          <w:szCs w:val="24"/>
        </w:rPr>
        <w:t>andari. (2020). Pengaruh K</w:t>
      </w:r>
      <w:r w:rsidRPr="005651DD">
        <w:rPr>
          <w:rFonts w:ascii="Times New Roman" w:hAnsi="Times New Roman"/>
          <w:noProof/>
          <w:sz w:val="24"/>
          <w:szCs w:val="24"/>
        </w:rPr>
        <w:t>3 ‘Ke</w:t>
      </w:r>
      <w:r>
        <w:rPr>
          <w:rFonts w:ascii="Times New Roman" w:hAnsi="Times New Roman"/>
          <w:noProof/>
          <w:sz w:val="24"/>
          <w:szCs w:val="24"/>
        </w:rPr>
        <w:t>selamatan Dan Kesehatan Kerja’ d</w:t>
      </w:r>
      <w:r w:rsidRPr="005651DD">
        <w:rPr>
          <w:rFonts w:ascii="Times New Roman" w:hAnsi="Times New Roman"/>
          <w:noProof/>
          <w:sz w:val="24"/>
          <w:szCs w:val="24"/>
        </w:rPr>
        <w:t>an Perilaku Inovatif Terhadap Produktivitas Karyawan Industri Pint</w:t>
      </w:r>
      <w:r>
        <w:rPr>
          <w:rFonts w:ascii="Times New Roman" w:hAnsi="Times New Roman"/>
          <w:noProof/>
          <w:sz w:val="24"/>
          <w:szCs w:val="24"/>
        </w:rPr>
        <w:t>u Kayu Di Kabupaten Majalengka.</w:t>
      </w:r>
      <w:r w:rsidRPr="005651DD">
        <w:rPr>
          <w:rFonts w:ascii="Times New Roman" w:hAnsi="Times New Roman"/>
          <w:noProof/>
          <w:sz w:val="24"/>
          <w:szCs w:val="24"/>
        </w:rPr>
        <w:t xml:space="preserve">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Jurnal Manajemen Kewirausahaan</w:t>
      </w:r>
      <w:r w:rsidRPr="005651DD">
        <w:rPr>
          <w:rFonts w:ascii="Times New Roman" w:hAnsi="Times New Roman"/>
          <w:noProof/>
          <w:sz w:val="24"/>
          <w:szCs w:val="24"/>
        </w:rPr>
        <w:t xml:space="preserve"> 17(2): 175.</w:t>
      </w:r>
      <w:r w:rsidR="00AE4CF0">
        <w:rPr>
          <w:rFonts w:ascii="Times New Roman" w:hAnsi="Times New Roman"/>
          <w:noProof/>
          <w:sz w:val="24"/>
          <w:szCs w:val="24"/>
        </w:rPr>
        <w:t xml:space="preserve"> </w:t>
      </w:r>
      <w:r w:rsidR="00AE4CF0" w:rsidRPr="00AE4CF0">
        <w:rPr>
          <w:rFonts w:ascii="Times New Roman" w:hAnsi="Times New Roman"/>
          <w:noProof/>
          <w:sz w:val="24"/>
          <w:szCs w:val="24"/>
        </w:rPr>
        <w:t>http://ejurnal.stieipwija.ac.id/index.php/jmk/article/view/402</w:t>
      </w:r>
    </w:p>
    <w:p w:rsidR="00F46A25" w:rsidRPr="00BC0EFC" w:rsidRDefault="00F46A25" w:rsidP="00F46A25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rPr>
          <w:rFonts w:ascii="Times New Roman" w:hAnsi="Times New Roman"/>
          <w:noProof/>
          <w:sz w:val="24"/>
          <w:szCs w:val="24"/>
        </w:rPr>
        <w:sectPr w:rsidR="00F46A25" w:rsidRPr="00BC0EFC" w:rsidSect="00AC22E6">
          <w:headerReference w:type="default" r:id="rId8"/>
          <w:footerReference w:type="default" r:id="rId9"/>
          <w:footerReference w:type="first" r:id="rId10"/>
          <w:pgSz w:w="11907" w:h="16840" w:code="9"/>
          <w:pgMar w:top="2268" w:right="1701" w:bottom="1701" w:left="2268" w:header="720" w:footer="720" w:gutter="0"/>
          <w:pgNumType w:start="95"/>
          <w:cols w:space="708"/>
          <w:titlePg/>
          <w:docGrid w:linePitch="299"/>
        </w:sectPr>
      </w:pPr>
      <w:r w:rsidRPr="005651DD">
        <w:rPr>
          <w:rFonts w:ascii="Times New Roman" w:hAnsi="Times New Roman"/>
          <w:noProof/>
          <w:sz w:val="24"/>
          <w:szCs w:val="24"/>
        </w:rPr>
        <w:t xml:space="preserve">Widyaningrum, Mahmuda Enny.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5651DD">
        <w:rPr>
          <w:rFonts w:ascii="Times New Roman" w:hAnsi="Times New Roman"/>
          <w:noProof/>
          <w:sz w:val="24"/>
          <w:szCs w:val="24"/>
        </w:rPr>
        <w:t>2019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5651DD">
        <w:rPr>
          <w:rFonts w:ascii="Times New Roman" w:hAnsi="Times New Roman"/>
          <w:noProof/>
          <w:sz w:val="24"/>
          <w:szCs w:val="24"/>
        </w:rPr>
        <w:t xml:space="preserve">. </w:t>
      </w:r>
      <w:r w:rsidRPr="005651DD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>
        <w:rPr>
          <w:rFonts w:ascii="Times New Roman" w:hAnsi="Times New Roman"/>
          <w:noProof/>
          <w:sz w:val="24"/>
          <w:szCs w:val="24"/>
        </w:rPr>
        <w:t>. Surabaya: Ubhara Manajemen Press</w:t>
      </w:r>
    </w:p>
    <w:p w:rsidR="00BC0EFC" w:rsidRPr="00396BA8" w:rsidRDefault="00BC0EFC" w:rsidP="00396BA8">
      <w:pPr>
        <w:rPr>
          <w:rFonts w:ascii="Times New Roman" w:hAnsi="Times New Roman"/>
          <w:noProof/>
          <w:sz w:val="24"/>
          <w:szCs w:val="24"/>
        </w:rPr>
      </w:pPr>
    </w:p>
    <w:p w:rsidR="00BC0EFC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jc w:val="center"/>
        <w:rPr>
          <w:rFonts w:ascii="Times New Roman" w:hAnsi="Times New Roman"/>
          <w:b/>
          <w:noProof/>
          <w:sz w:val="44"/>
        </w:rPr>
      </w:pPr>
    </w:p>
    <w:p w:rsidR="00BC0EFC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jc w:val="center"/>
        <w:rPr>
          <w:rFonts w:ascii="Times New Roman" w:hAnsi="Times New Roman"/>
          <w:b/>
          <w:noProof/>
          <w:sz w:val="44"/>
        </w:rPr>
      </w:pPr>
    </w:p>
    <w:p w:rsidR="00BC0EFC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jc w:val="center"/>
        <w:rPr>
          <w:rFonts w:ascii="Times New Roman" w:hAnsi="Times New Roman"/>
          <w:b/>
          <w:noProof/>
          <w:sz w:val="44"/>
        </w:rPr>
      </w:pPr>
    </w:p>
    <w:p w:rsidR="00BC0EFC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jc w:val="center"/>
        <w:rPr>
          <w:rFonts w:ascii="Times New Roman" w:hAnsi="Times New Roman"/>
          <w:b/>
          <w:noProof/>
          <w:sz w:val="44"/>
        </w:rPr>
      </w:pPr>
    </w:p>
    <w:p w:rsidR="00BC0EFC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jc w:val="center"/>
        <w:rPr>
          <w:rFonts w:ascii="Times New Roman" w:hAnsi="Times New Roman"/>
          <w:b/>
          <w:noProof/>
          <w:sz w:val="44"/>
        </w:rPr>
      </w:pPr>
    </w:p>
    <w:p w:rsidR="00BC0EFC" w:rsidRDefault="00BC0EFC" w:rsidP="00BC0EFC">
      <w:pPr>
        <w:widowControl w:val="0"/>
        <w:autoSpaceDE w:val="0"/>
        <w:autoSpaceDN w:val="0"/>
        <w:adjustRightInd w:val="0"/>
        <w:spacing w:after="100" w:afterAutospacing="1" w:line="240" w:lineRule="auto"/>
        <w:ind w:left="480" w:hanging="480"/>
        <w:jc w:val="center"/>
        <w:rPr>
          <w:rFonts w:ascii="Times New Roman" w:hAnsi="Times New Roman"/>
          <w:b/>
          <w:noProof/>
          <w:sz w:val="44"/>
        </w:rPr>
      </w:pPr>
    </w:p>
    <w:p w:rsidR="009031C6" w:rsidRDefault="00396BA8" w:rsidP="00396BA8">
      <w:pPr>
        <w:pStyle w:val="Heading1"/>
        <w:ind w:left="0"/>
      </w:pPr>
      <w:bookmarkStart w:id="2" w:name="_Toc141220882"/>
      <w:r w:rsidRPr="00396BA8">
        <w:rPr>
          <w:noProof/>
          <w:sz w:val="96"/>
        </w:rPr>
        <w:t>LA</w:t>
      </w:r>
      <w:r w:rsidR="00BC0EFC" w:rsidRPr="00396BA8">
        <w:rPr>
          <w:noProof/>
          <w:sz w:val="96"/>
        </w:rPr>
        <w:t>MPIRAN</w:t>
      </w:r>
      <w:bookmarkEnd w:id="2"/>
      <w:r w:rsidR="00BC0EFC" w:rsidRPr="005651DD">
        <w:fldChar w:fldCharType="end"/>
      </w:r>
    </w:p>
    <w:p w:rsidR="00C55AE1" w:rsidRPr="00C55AE1" w:rsidRDefault="009031C6" w:rsidP="00C55AE1">
      <w:pPr>
        <w:ind w:left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br w:type="page"/>
      </w:r>
      <w:bookmarkStart w:id="3" w:name="_Toc139958082"/>
      <w:bookmarkStart w:id="4" w:name="_Toc140531236"/>
      <w:bookmarkStart w:id="5" w:name="_Toc141220682"/>
      <w:r w:rsidR="00C55AE1" w:rsidRPr="00C55AE1">
        <w:rPr>
          <w:rFonts w:ascii="Times New Roman" w:hAnsi="Times New Roman"/>
          <w:b/>
          <w:sz w:val="24"/>
        </w:rPr>
        <w:lastRenderedPageBreak/>
        <w:t xml:space="preserve">Lampiran </w:t>
      </w:r>
      <w:r w:rsidR="00C55AE1" w:rsidRPr="00C55AE1">
        <w:rPr>
          <w:rFonts w:ascii="Times New Roman" w:hAnsi="Times New Roman"/>
          <w:b/>
          <w:sz w:val="24"/>
        </w:rPr>
        <w:fldChar w:fldCharType="begin"/>
      </w:r>
      <w:r w:rsidR="00C55AE1" w:rsidRPr="00C55AE1">
        <w:rPr>
          <w:rFonts w:ascii="Times New Roman" w:hAnsi="Times New Roman"/>
          <w:b/>
          <w:sz w:val="24"/>
        </w:rPr>
        <w:instrText xml:space="preserve"> SEQ Lampiran \* ARABIC </w:instrText>
      </w:r>
      <w:r w:rsidR="00C55AE1" w:rsidRPr="00C55AE1">
        <w:rPr>
          <w:rFonts w:ascii="Times New Roman" w:hAnsi="Times New Roman"/>
          <w:b/>
          <w:sz w:val="24"/>
        </w:rPr>
        <w:fldChar w:fldCharType="separate"/>
      </w:r>
      <w:r w:rsidR="0014085C">
        <w:rPr>
          <w:rFonts w:ascii="Times New Roman" w:hAnsi="Times New Roman"/>
          <w:b/>
          <w:noProof/>
          <w:sz w:val="24"/>
        </w:rPr>
        <w:t>1</w:t>
      </w:r>
      <w:r w:rsidR="00C55AE1" w:rsidRPr="00C55AE1">
        <w:rPr>
          <w:rFonts w:ascii="Times New Roman" w:hAnsi="Times New Roman"/>
          <w:b/>
          <w:sz w:val="24"/>
        </w:rPr>
        <w:fldChar w:fldCharType="end"/>
      </w:r>
      <w:r w:rsidR="00C55AE1" w:rsidRPr="00C55AE1">
        <w:rPr>
          <w:rFonts w:ascii="Times New Roman" w:hAnsi="Times New Roman"/>
          <w:b/>
          <w:sz w:val="24"/>
        </w:rPr>
        <w:t xml:space="preserve"> Kuesioner</w:t>
      </w:r>
      <w:bookmarkEnd w:id="3"/>
      <w:bookmarkEnd w:id="4"/>
      <w:bookmarkEnd w:id="5"/>
    </w:p>
    <w:p w:rsidR="00094114" w:rsidRPr="00851642" w:rsidRDefault="00094114" w:rsidP="00094114">
      <w:pPr>
        <w:spacing w:line="360" w:lineRule="auto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Lembar kuesioner</w:t>
      </w:r>
    </w:p>
    <w:p w:rsidR="00094114" w:rsidRPr="00851642" w:rsidRDefault="00094114" w:rsidP="00094114">
      <w:pPr>
        <w:spacing w:line="360" w:lineRule="auto"/>
        <w:ind w:left="0"/>
        <w:jc w:val="left"/>
        <w:rPr>
          <w:rFonts w:ascii="Times New Roman" w:hAnsi="Times New Roman"/>
          <w:sz w:val="24"/>
        </w:rPr>
      </w:pPr>
      <w:r w:rsidRPr="00851642">
        <w:rPr>
          <w:rFonts w:ascii="Times New Roman" w:hAnsi="Times New Roman"/>
          <w:sz w:val="24"/>
        </w:rPr>
        <w:t>Perihal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: Permohonan pengisian kuesioner</w:t>
      </w:r>
    </w:p>
    <w:p w:rsidR="00094114" w:rsidRDefault="00094114" w:rsidP="00094114">
      <w:pPr>
        <w:spacing w:line="360" w:lineRule="auto"/>
        <w:ind w:left="1701" w:hanging="1701"/>
        <w:rPr>
          <w:rFonts w:ascii="Times New Roman" w:hAnsi="Times New Roman"/>
          <w:sz w:val="24"/>
          <w:szCs w:val="24"/>
        </w:rPr>
      </w:pPr>
      <w:r w:rsidRPr="00851642">
        <w:rPr>
          <w:rFonts w:ascii="Times New Roman" w:hAnsi="Times New Roman"/>
          <w:sz w:val="24"/>
        </w:rPr>
        <w:t>Judul penelitian</w:t>
      </w:r>
      <w:r w:rsidR="00C431DB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:</w:t>
      </w:r>
      <w:r w:rsidRPr="00851642">
        <w:rPr>
          <w:rFonts w:ascii="Times New Roman" w:hAnsi="Times New Roman"/>
          <w:sz w:val="24"/>
          <w:szCs w:val="24"/>
        </w:rPr>
        <w:t xml:space="preserve">Pengaruh Pemeliharaan Kerja, Kesejahteraan Kerja, Dan </w:t>
      </w:r>
      <w:r w:rsidR="00C431DB">
        <w:rPr>
          <w:rFonts w:ascii="Times New Roman" w:hAnsi="Times New Roman"/>
          <w:sz w:val="24"/>
          <w:szCs w:val="24"/>
        </w:rPr>
        <w:tab/>
      </w:r>
      <w:r w:rsidRPr="00851642">
        <w:rPr>
          <w:rFonts w:ascii="Times New Roman" w:hAnsi="Times New Roman"/>
          <w:sz w:val="24"/>
          <w:szCs w:val="24"/>
        </w:rPr>
        <w:t xml:space="preserve">Perilaku Inovatif Terhadap Produktivitas Kerja Karyawan </w:t>
      </w:r>
      <w:r w:rsidR="00C431DB">
        <w:rPr>
          <w:rFonts w:ascii="Times New Roman" w:hAnsi="Times New Roman"/>
          <w:sz w:val="24"/>
          <w:szCs w:val="24"/>
        </w:rPr>
        <w:tab/>
      </w:r>
      <w:r w:rsidRPr="00851642">
        <w:rPr>
          <w:rFonts w:ascii="Times New Roman" w:hAnsi="Times New Roman"/>
          <w:sz w:val="24"/>
          <w:szCs w:val="24"/>
        </w:rPr>
        <w:t xml:space="preserve">Usaha Mikro Kecil Dan Menengah (Umkm) Hasil Olahan </w:t>
      </w:r>
      <w:r w:rsidR="00C431DB">
        <w:rPr>
          <w:rFonts w:ascii="Times New Roman" w:hAnsi="Times New Roman"/>
          <w:sz w:val="24"/>
          <w:szCs w:val="24"/>
        </w:rPr>
        <w:tab/>
      </w:r>
      <w:r w:rsidRPr="00851642">
        <w:rPr>
          <w:rFonts w:ascii="Times New Roman" w:hAnsi="Times New Roman"/>
          <w:sz w:val="24"/>
          <w:szCs w:val="24"/>
        </w:rPr>
        <w:t>Ikan Laut  Di Dusun Sikentung Desa Petarukan</w:t>
      </w:r>
      <w:r>
        <w:rPr>
          <w:rFonts w:ascii="Times New Roman" w:hAnsi="Times New Roman"/>
          <w:sz w:val="24"/>
          <w:szCs w:val="24"/>
        </w:rPr>
        <w:t>.</w:t>
      </w:r>
    </w:p>
    <w:p w:rsidR="00094114" w:rsidRDefault="00094114" w:rsidP="00094114">
      <w:pPr>
        <w:spacing w:line="360" w:lineRule="auto"/>
        <w:ind w:left="1701" w:hanging="1701"/>
        <w:rPr>
          <w:rFonts w:ascii="Times New Roman" w:hAnsi="Times New Roman"/>
          <w:sz w:val="24"/>
          <w:szCs w:val="24"/>
        </w:rPr>
      </w:pPr>
    </w:p>
    <w:p w:rsidR="00094114" w:rsidRDefault="00094114" w:rsidP="00C431DB">
      <w:pPr>
        <w:spacing w:line="360" w:lineRule="auto"/>
        <w:ind w:left="1701" w:hanging="17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Kepada Yth</w:t>
      </w:r>
    </w:p>
    <w:p w:rsidR="00094114" w:rsidRDefault="00094114" w:rsidP="00C431DB">
      <w:pPr>
        <w:spacing w:line="360" w:lineRule="auto"/>
        <w:ind w:left="1701" w:hanging="17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Bapak/Ibu/Sdr</w:t>
      </w:r>
    </w:p>
    <w:p w:rsidR="00094114" w:rsidRDefault="00094114" w:rsidP="00C431DB">
      <w:pPr>
        <w:spacing w:line="360" w:lineRule="auto"/>
        <w:ind w:left="1701" w:hanging="17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 tempat</w:t>
      </w:r>
    </w:p>
    <w:p w:rsidR="00094114" w:rsidRPr="00851642" w:rsidRDefault="00094114" w:rsidP="00C431DB">
      <w:pPr>
        <w:spacing w:line="360" w:lineRule="auto"/>
        <w:ind w:left="1701" w:hanging="1701"/>
        <w:rPr>
          <w:rFonts w:ascii="Times New Roman" w:hAnsi="Times New Roman"/>
          <w:sz w:val="24"/>
          <w:szCs w:val="24"/>
        </w:rPr>
      </w:pPr>
    </w:p>
    <w:p w:rsidR="00094114" w:rsidRDefault="00094114" w:rsidP="00094114">
      <w:pPr>
        <w:spacing w:line="360" w:lineRule="auto"/>
        <w:ind w:left="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Dalam rangka menyelesaika penelitian, saya Mahasiswa Fakultas Ekonomi dan Bisnin Universitas Pancasakti Tegal, memohon partisipasi dari Bapak/Ibu/Sdr untuk mengisi kuesioner yang telah kami sediakan.</w:t>
      </w:r>
    </w:p>
    <w:p w:rsidR="00094114" w:rsidRDefault="00094114" w:rsidP="00094114">
      <w:pPr>
        <w:spacing w:line="360" w:lineRule="auto"/>
        <w:ind w:left="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Adapun data yang telah kami minta adalah sesuai dengan kondisi yang dirasakan Bapak/Ibu/Sdr selama ini. Kami akan menjaga kerahasiannya karena data ini hanya untuk kepentingan penelitianya.</w:t>
      </w:r>
    </w:p>
    <w:tbl>
      <w:tblPr>
        <w:tblStyle w:val="TableGrid"/>
        <w:tblpPr w:leftFromText="180" w:rightFromText="180" w:vertAnchor="text" w:horzAnchor="margin" w:tblpXSpec="right" w:tblpY="23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094114" w:rsidTr="00D949BD">
        <w:trPr>
          <w:trHeight w:val="416"/>
        </w:trPr>
        <w:tc>
          <w:tcPr>
            <w:tcW w:w="2835" w:type="dxa"/>
          </w:tcPr>
          <w:p w:rsidR="00094114" w:rsidRDefault="00094114" w:rsidP="00D949BD">
            <w:pPr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Tegal,                         2023</w:t>
            </w:r>
          </w:p>
          <w:p w:rsidR="00094114" w:rsidRDefault="00094114" w:rsidP="00D949BD">
            <w:pPr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Hormat Kami</w:t>
            </w:r>
          </w:p>
        </w:tc>
      </w:tr>
      <w:tr w:rsidR="00094114" w:rsidTr="00D949BD">
        <w:trPr>
          <w:trHeight w:val="797"/>
        </w:trPr>
        <w:tc>
          <w:tcPr>
            <w:tcW w:w="2835" w:type="dxa"/>
          </w:tcPr>
          <w:p w:rsidR="00094114" w:rsidRDefault="00094114" w:rsidP="00D949B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94114" w:rsidTr="00D949BD">
        <w:trPr>
          <w:trHeight w:val="368"/>
        </w:trPr>
        <w:tc>
          <w:tcPr>
            <w:tcW w:w="2835" w:type="dxa"/>
          </w:tcPr>
          <w:p w:rsidR="00094114" w:rsidRDefault="00094114" w:rsidP="00D949BD">
            <w:pPr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Khaerul Anam</w:t>
            </w:r>
          </w:p>
        </w:tc>
      </w:tr>
    </w:tbl>
    <w:p w:rsidR="00094114" w:rsidRDefault="00094114" w:rsidP="00094114">
      <w:pPr>
        <w:spacing w:line="360" w:lineRule="auto"/>
        <w:ind w:left="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Setiap jawaban yang diberikan merupakan bantuan yang tidak ternilai harganya bagi penelitian ini. Kami memberikan jangka waktu selama satu minggu setelah kuesioner ini kami sebarkan, agar Bapak/Ibu/Sdr dapat segera mengembalikanya kepad kami.</w:t>
      </w:r>
    </w:p>
    <w:p w:rsidR="00094114" w:rsidRDefault="00094114" w:rsidP="00094114">
      <w:pPr>
        <w:spacing w:line="360" w:lineRule="auto"/>
        <w:ind w:left="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Atas perhatian dan bantuanya, kami mengucapkan banyak terimakasih.</w:t>
      </w:r>
    </w:p>
    <w:p w:rsidR="00094114" w:rsidRDefault="00094114" w:rsidP="00094114">
      <w:pPr>
        <w:ind w:firstLine="720"/>
        <w:rPr>
          <w:rFonts w:ascii="Times New Roman" w:hAnsi="Times New Roman"/>
          <w:sz w:val="24"/>
        </w:rPr>
      </w:pPr>
    </w:p>
    <w:p w:rsidR="00094114" w:rsidRDefault="0009411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094114" w:rsidRPr="009F558B" w:rsidRDefault="00094114" w:rsidP="00094114">
      <w:pPr>
        <w:pStyle w:val="ListParagraph"/>
        <w:spacing w:line="360" w:lineRule="auto"/>
        <w:ind w:left="0"/>
        <w:rPr>
          <w:rFonts w:ascii="Times New Roman" w:hAnsi="Times New Roman"/>
          <w:b/>
          <w:sz w:val="24"/>
        </w:rPr>
      </w:pPr>
      <w:r w:rsidRPr="009F558B">
        <w:rPr>
          <w:rFonts w:ascii="Times New Roman" w:hAnsi="Times New Roman"/>
          <w:b/>
          <w:sz w:val="24"/>
        </w:rPr>
        <w:lastRenderedPageBreak/>
        <w:t>PROFIL RESPONDEN</w:t>
      </w:r>
    </w:p>
    <w:p w:rsidR="00094114" w:rsidRDefault="00094114" w:rsidP="00094114">
      <w:pPr>
        <w:pStyle w:val="ListParagraph"/>
        <w:tabs>
          <w:tab w:val="left" w:pos="567"/>
          <w:tab w:val="left" w:pos="1134"/>
          <w:tab w:val="left" w:pos="1701"/>
          <w:tab w:val="left" w:pos="2268"/>
        </w:tabs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6B22D17" wp14:editId="3C789AB4">
                <wp:simplePos x="0" y="0"/>
                <wp:positionH relativeFrom="column">
                  <wp:posOffset>3352165</wp:posOffset>
                </wp:positionH>
                <wp:positionV relativeFrom="paragraph">
                  <wp:posOffset>344805</wp:posOffset>
                </wp:positionV>
                <wp:extent cx="155575" cy="126365"/>
                <wp:effectExtent l="0" t="0" r="15875" b="260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673B4" id="Rectangle 8" o:spid="_x0000_s1026" style="position:absolute;margin-left:263.95pt;margin-top:27.15pt;width:12.25pt;height:9.9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4446C3D" wp14:editId="7FF96155">
                <wp:simplePos x="0" y="0"/>
                <wp:positionH relativeFrom="column">
                  <wp:posOffset>1541145</wp:posOffset>
                </wp:positionH>
                <wp:positionV relativeFrom="paragraph">
                  <wp:posOffset>344170</wp:posOffset>
                </wp:positionV>
                <wp:extent cx="155575" cy="126365"/>
                <wp:effectExtent l="0" t="0" r="15875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2E24C" id="Rectangle 7" o:spid="_x0000_s1026" style="position:absolute;margin-left:121.35pt;margin-top:27.1pt;width:12.25pt;height:9.9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" filled="f" strokecolor="black [3213]" strokeweight="1pt"/>
            </w:pict>
          </mc:Fallback>
        </mc:AlternateContent>
      </w:r>
    </w:p>
    <w:p w:rsidR="00094114" w:rsidRPr="000414FE" w:rsidRDefault="00094114" w:rsidP="00094114">
      <w:pPr>
        <w:pStyle w:val="ListParagraph"/>
        <w:tabs>
          <w:tab w:val="left" w:pos="567"/>
          <w:tab w:val="left" w:pos="1134"/>
          <w:tab w:val="left" w:pos="1701"/>
          <w:tab w:val="left" w:pos="2268"/>
        </w:tabs>
        <w:ind w:left="0"/>
        <w:rPr>
          <w:rFonts w:ascii="Times New Roman" w:hAnsi="Times New Roman"/>
          <w:sz w:val="24"/>
          <w:u w:val="single"/>
        </w:rPr>
      </w:pPr>
      <w:r w:rsidRPr="00E035A0">
        <w:rPr>
          <w:rFonts w:ascii="Times New Roman" w:hAnsi="Times New Roman"/>
          <w:sz w:val="24"/>
        </w:rPr>
        <w:t>Jenis kelamin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:</w:t>
      </w:r>
      <w:r>
        <w:rPr>
          <w:rFonts w:ascii="Times New Roman" w:hAnsi="Times New Roman"/>
          <w:sz w:val="24"/>
        </w:rPr>
        <w:tab/>
        <w:t>Laki - Laki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Perempuan </w:t>
      </w:r>
    </w:p>
    <w:p w:rsidR="00094114" w:rsidRDefault="00094114" w:rsidP="00094114">
      <w:pPr>
        <w:pStyle w:val="ListParagraph"/>
        <w:ind w:left="0"/>
        <w:rPr>
          <w:rFonts w:ascii="Times New Roman" w:hAnsi="Times New Roman"/>
          <w:sz w:val="24"/>
        </w:rPr>
      </w:pPr>
      <w:r w:rsidRPr="00E035A0">
        <w:rPr>
          <w:rFonts w:ascii="Times New Roman" w:hAnsi="Times New Roman"/>
          <w:sz w:val="24"/>
        </w:rPr>
        <w:t>Usia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:</w:t>
      </w:r>
    </w:p>
    <w:p w:rsidR="00094114" w:rsidRDefault="00094114" w:rsidP="00094114">
      <w:pPr>
        <w:pStyle w:val="ListParagraph"/>
        <w:tabs>
          <w:tab w:val="left" w:pos="903"/>
        </w:tabs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4D26DCA" wp14:editId="37CAA32B">
                <wp:simplePos x="0" y="0"/>
                <wp:positionH relativeFrom="column">
                  <wp:posOffset>1536811</wp:posOffset>
                </wp:positionH>
                <wp:positionV relativeFrom="paragraph">
                  <wp:posOffset>18415</wp:posOffset>
                </wp:positionV>
                <wp:extent cx="155642" cy="126460"/>
                <wp:effectExtent l="0" t="0" r="15875" b="260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42" cy="126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41F5F" id="Rectangle 10" o:spid="_x0000_s1026" style="position:absolute;margin-left:121pt;margin-top:1.45pt;width:12.25pt;height:9.9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" filled="f" strokecolor="black [3213]" strokeweight="1pt"/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20 – 30 tahun</w:t>
      </w:r>
    </w:p>
    <w:p w:rsidR="00094114" w:rsidRDefault="00094114" w:rsidP="00094114">
      <w:pPr>
        <w:pStyle w:val="ListParagraph"/>
        <w:tabs>
          <w:tab w:val="left" w:pos="903"/>
        </w:tabs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3E278B7" wp14:editId="523E0B5A">
                <wp:simplePos x="0" y="0"/>
                <wp:positionH relativeFrom="column">
                  <wp:posOffset>1536176</wp:posOffset>
                </wp:positionH>
                <wp:positionV relativeFrom="paragraph">
                  <wp:posOffset>21590</wp:posOffset>
                </wp:positionV>
                <wp:extent cx="155575" cy="126365"/>
                <wp:effectExtent l="0" t="0" r="15875" b="260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2E6" w:rsidRDefault="00AC22E6" w:rsidP="000941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278B7" id="Rectangle 12" o:spid="_x0000_s1026" style="position:absolute;left:0;text-align:left;margin-left:120.95pt;margin-top:1.7pt;width:12.25pt;height:9.9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" filled="f" strokecolor="black [3213]" strokeweight="1pt">
                <v:textbox>
                  <w:txbxContent>
                    <w:p w:rsidR="00AC22E6" w:rsidRDefault="00AC22E6" w:rsidP="000941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31 – 40 tahun</w:t>
      </w:r>
    </w:p>
    <w:p w:rsidR="00094114" w:rsidRDefault="00094114" w:rsidP="00094114">
      <w:pPr>
        <w:pStyle w:val="ListParagraph"/>
        <w:tabs>
          <w:tab w:val="left" w:pos="903"/>
        </w:tabs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14653BD" wp14:editId="72073D8B">
                <wp:simplePos x="0" y="0"/>
                <wp:positionH relativeFrom="column">
                  <wp:posOffset>1531731</wp:posOffset>
                </wp:positionH>
                <wp:positionV relativeFrom="paragraph">
                  <wp:posOffset>14605</wp:posOffset>
                </wp:positionV>
                <wp:extent cx="155575" cy="126365"/>
                <wp:effectExtent l="0" t="0" r="15875" b="260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B380E" id="Rectangle 13" o:spid="_x0000_s1026" style="position:absolute;margin-left:120.6pt;margin-top:1.15pt;width:12.25pt;height:9.9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" filled="f" strokecolor="black [3213]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AD0ED11" wp14:editId="5C236A7C">
                <wp:simplePos x="0" y="0"/>
                <wp:positionH relativeFrom="column">
                  <wp:posOffset>1537224</wp:posOffset>
                </wp:positionH>
                <wp:positionV relativeFrom="paragraph">
                  <wp:posOffset>349885</wp:posOffset>
                </wp:positionV>
                <wp:extent cx="155575" cy="126365"/>
                <wp:effectExtent l="0" t="0" r="15875" b="260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983E2" id="Rectangle 14" o:spid="_x0000_s1026" style="position:absolute;margin-left:121.05pt;margin-top:27.55pt;width:12.25pt;height:9.9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41 – 50 tahun</w:t>
      </w:r>
    </w:p>
    <w:p w:rsidR="00094114" w:rsidRPr="00E035A0" w:rsidRDefault="00094114" w:rsidP="00094114">
      <w:pPr>
        <w:pStyle w:val="ListParagraph"/>
        <w:tabs>
          <w:tab w:val="left" w:pos="903"/>
        </w:tabs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51 – 60 tahun</w:t>
      </w:r>
    </w:p>
    <w:p w:rsidR="00094114" w:rsidRDefault="00094114" w:rsidP="00094114">
      <w:pPr>
        <w:pStyle w:val="ListParagraph"/>
        <w:tabs>
          <w:tab w:val="left" w:pos="567"/>
          <w:tab w:val="left" w:pos="1134"/>
          <w:tab w:val="left" w:pos="1701"/>
          <w:tab w:val="left" w:pos="2268"/>
          <w:tab w:val="left" w:pos="2842"/>
          <w:tab w:val="center" w:pos="3969"/>
          <w:tab w:val="left" w:pos="5904"/>
          <w:tab w:val="left" w:pos="5981"/>
        </w:tabs>
        <w:spacing w:line="360" w:lineRule="auto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55B8F18F" wp14:editId="3317E4F9">
                <wp:simplePos x="0" y="0"/>
                <wp:positionH relativeFrom="column">
                  <wp:posOffset>3243166</wp:posOffset>
                </wp:positionH>
                <wp:positionV relativeFrom="paragraph">
                  <wp:posOffset>36195</wp:posOffset>
                </wp:positionV>
                <wp:extent cx="155575" cy="126365"/>
                <wp:effectExtent l="0" t="0" r="15875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7825B" id="Rectangle 18" o:spid="_x0000_s1026" style="position:absolute;margin-left:255.35pt;margin-top:2.85pt;width:12.25pt;height:9.9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" filled="f" strokecolor="black [3213]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6B7FF1F" wp14:editId="4BC319DC">
                <wp:simplePos x="0" y="0"/>
                <wp:positionH relativeFrom="column">
                  <wp:posOffset>2428494</wp:posOffset>
                </wp:positionH>
                <wp:positionV relativeFrom="paragraph">
                  <wp:posOffset>30480</wp:posOffset>
                </wp:positionV>
                <wp:extent cx="155575" cy="126365"/>
                <wp:effectExtent l="0" t="0" r="15875" b="2603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88B30" id="Rectangle 16" o:spid="_x0000_s1026" style="position:absolute;margin-left:191.2pt;margin-top:2.4pt;width:12.25pt;height:9.9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" filled="f" strokecolor="black [3213]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6C3DF59" wp14:editId="735C0550">
                <wp:simplePos x="0" y="0"/>
                <wp:positionH relativeFrom="column">
                  <wp:posOffset>1539875</wp:posOffset>
                </wp:positionH>
                <wp:positionV relativeFrom="paragraph">
                  <wp:posOffset>22606</wp:posOffset>
                </wp:positionV>
                <wp:extent cx="155575" cy="126365"/>
                <wp:effectExtent l="0" t="0" r="15875" b="260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F7D0F" id="Rectangle 15" o:spid="_x0000_s1026" style="position:absolute;margin-left:121.25pt;margin-top:1.8pt;width:12.25pt;height:9.9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" filled="f" strokecolor="black [3213]" strokeweight="1pt"/>
            </w:pict>
          </mc:Fallback>
        </mc:AlternateContent>
      </w:r>
      <w:r>
        <w:rPr>
          <w:rFonts w:ascii="Times New Roman" w:hAnsi="Times New Roman"/>
          <w:sz w:val="24"/>
        </w:rPr>
        <w:t>Pendidikan terakhir</w:t>
      </w:r>
      <w:r>
        <w:rPr>
          <w:rFonts w:ascii="Times New Roman" w:hAnsi="Times New Roman"/>
          <w:sz w:val="24"/>
        </w:rPr>
        <w:tab/>
        <w:t xml:space="preserve">: </w:t>
      </w:r>
      <w:r>
        <w:rPr>
          <w:rFonts w:ascii="Times New Roman" w:hAnsi="Times New Roman"/>
          <w:sz w:val="24"/>
        </w:rPr>
        <w:tab/>
        <w:t>SD</w:t>
      </w:r>
      <w:r>
        <w:rPr>
          <w:rFonts w:ascii="Times New Roman" w:hAnsi="Times New Roman"/>
          <w:sz w:val="24"/>
        </w:rPr>
        <w:tab/>
        <w:t xml:space="preserve">                   SMP            SMA/SMK</w:t>
      </w:r>
      <w:r>
        <w:rPr>
          <w:rFonts w:ascii="Times New Roman" w:hAnsi="Times New Roman"/>
          <w:sz w:val="24"/>
        </w:rPr>
        <w:tab/>
      </w:r>
    </w:p>
    <w:p w:rsidR="00094114" w:rsidRPr="00E035A0" w:rsidRDefault="00094114" w:rsidP="00094114">
      <w:pPr>
        <w:pStyle w:val="ListParagraph"/>
        <w:tabs>
          <w:tab w:val="left" w:pos="567"/>
          <w:tab w:val="left" w:pos="1134"/>
          <w:tab w:val="left" w:pos="1701"/>
          <w:tab w:val="left" w:pos="2268"/>
          <w:tab w:val="left" w:pos="5904"/>
          <w:tab w:val="left" w:pos="5981"/>
        </w:tabs>
        <w:spacing w:line="360" w:lineRule="auto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C44BFCE" wp14:editId="647F117C">
                <wp:simplePos x="0" y="0"/>
                <wp:positionH relativeFrom="column">
                  <wp:posOffset>1544320</wp:posOffset>
                </wp:positionH>
                <wp:positionV relativeFrom="paragraph">
                  <wp:posOffset>29845</wp:posOffset>
                </wp:positionV>
                <wp:extent cx="155575" cy="126365"/>
                <wp:effectExtent l="0" t="0" r="15875" b="260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13F4A" id="Rectangle 19" o:spid="_x0000_s1026" style="position:absolute;margin-left:121.6pt;margin-top:2.35pt;width:12.25pt;height:9.9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" filled="f" strokecolor="black [3213]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9CE9F1B" wp14:editId="06BABF94">
                <wp:simplePos x="0" y="0"/>
                <wp:positionH relativeFrom="column">
                  <wp:posOffset>2425286</wp:posOffset>
                </wp:positionH>
                <wp:positionV relativeFrom="paragraph">
                  <wp:posOffset>27940</wp:posOffset>
                </wp:positionV>
                <wp:extent cx="155575" cy="126365"/>
                <wp:effectExtent l="0" t="0" r="15875" b="260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A2B49" id="Rectangle 20" o:spid="_x0000_s1026" style="position:absolute;margin-left:190.95pt;margin-top:2.2pt;width:12.25pt;height:9.9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" filled="f" strokecolor="black [3213]" strokeweight="1pt"/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 Diploma           Sarjana</w:t>
      </w:r>
      <w:r>
        <w:rPr>
          <w:rFonts w:ascii="Times New Roman" w:hAnsi="Times New Roman"/>
          <w:sz w:val="24"/>
        </w:rPr>
        <w:tab/>
      </w:r>
    </w:p>
    <w:p w:rsidR="00094114" w:rsidRDefault="00094114" w:rsidP="00094114">
      <w:pPr>
        <w:pStyle w:val="ListParagraph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4554527A" wp14:editId="4EECF79F">
                <wp:simplePos x="0" y="0"/>
                <wp:positionH relativeFrom="column">
                  <wp:posOffset>1541366</wp:posOffset>
                </wp:positionH>
                <wp:positionV relativeFrom="paragraph">
                  <wp:posOffset>21590</wp:posOffset>
                </wp:positionV>
                <wp:extent cx="155575" cy="126365"/>
                <wp:effectExtent l="0" t="0" r="15875" b="2603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6EB3F" id="Rectangle 21" o:spid="_x0000_s1026" style="position:absolute;margin-left:121.35pt;margin-top:1.7pt;width:12.25pt;height:9.9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" filled="f" strokecolor="black [3213]" strokeweight="1pt"/>
            </w:pict>
          </mc:Fallback>
        </mc:AlternateContent>
      </w:r>
      <w:r>
        <w:rPr>
          <w:rFonts w:ascii="Times New Roman" w:hAnsi="Times New Roman"/>
          <w:sz w:val="24"/>
        </w:rPr>
        <w:t>Lama bekerja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1 – 5 tahun </w:t>
      </w:r>
    </w:p>
    <w:p w:rsidR="00094114" w:rsidRDefault="00094114" w:rsidP="00094114">
      <w:pPr>
        <w:pStyle w:val="ListParagraph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3E47EC7" wp14:editId="1FE08757">
                <wp:simplePos x="0" y="0"/>
                <wp:positionH relativeFrom="column">
                  <wp:posOffset>1545920</wp:posOffset>
                </wp:positionH>
                <wp:positionV relativeFrom="paragraph">
                  <wp:posOffset>8255</wp:posOffset>
                </wp:positionV>
                <wp:extent cx="155575" cy="126365"/>
                <wp:effectExtent l="0" t="0" r="15875" b="2603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097CD" id="Rectangle 192" o:spid="_x0000_s1026" style="position:absolute;margin-left:121.75pt;margin-top:.65pt;width:12.25pt;height:9.9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" filled="f" strokecolor="black [3213]" strokeweight="1pt"/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6 – 10 tahun </w:t>
      </w:r>
    </w:p>
    <w:p w:rsidR="00094114" w:rsidRDefault="00094114" w:rsidP="00094114">
      <w:pPr>
        <w:pStyle w:val="ListParagraph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3B4CF94" wp14:editId="4A8C125E">
                <wp:simplePos x="0" y="0"/>
                <wp:positionH relativeFrom="column">
                  <wp:posOffset>1540684</wp:posOffset>
                </wp:positionH>
                <wp:positionV relativeFrom="paragraph">
                  <wp:posOffset>5715</wp:posOffset>
                </wp:positionV>
                <wp:extent cx="155575" cy="126365"/>
                <wp:effectExtent l="0" t="0" r="15875" b="2603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8E86" id="Rectangle 193" o:spid="_x0000_s1026" style="position:absolute;margin-left:121.3pt;margin-top:.45pt;width:12.25pt;height:9.9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" filled="f" strokecolor="black [3213]" strokeweight="1pt"/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: 11 – 15  tahun</w:t>
      </w:r>
    </w:p>
    <w:p w:rsidR="00094114" w:rsidRDefault="00094114" w:rsidP="00094114">
      <w:pPr>
        <w:pStyle w:val="ListParagraph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AA9836D" wp14:editId="5423E049">
                <wp:simplePos x="0" y="0"/>
                <wp:positionH relativeFrom="column">
                  <wp:posOffset>1541145</wp:posOffset>
                </wp:positionH>
                <wp:positionV relativeFrom="paragraph">
                  <wp:posOffset>9525</wp:posOffset>
                </wp:positionV>
                <wp:extent cx="155575" cy="126365"/>
                <wp:effectExtent l="0" t="0" r="15875" b="260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D67D2" id="Rectangle 1" o:spid="_x0000_s1026" style="position:absolute;margin-left:121.35pt;margin-top:.75pt;width:12.25pt;height:9.9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" filled="f" strokecolor="black [3213]" strokeweight="1pt"/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: Lebih dari 15 tahun</w:t>
      </w:r>
    </w:p>
    <w:p w:rsidR="00094114" w:rsidRPr="00ED74E6" w:rsidRDefault="00094114" w:rsidP="00094114">
      <w:pPr>
        <w:pStyle w:val="ListParagraph"/>
        <w:ind w:left="0"/>
        <w:rPr>
          <w:rFonts w:ascii="Times New Roman" w:hAnsi="Times New Roman"/>
          <w:sz w:val="24"/>
        </w:rPr>
      </w:pPr>
      <w:r w:rsidRPr="00404B8C">
        <w:rPr>
          <w:rFonts w:ascii="Times New Roman" w:hAnsi="Times New Roman"/>
          <w:b/>
          <w:sz w:val="24"/>
        </w:rPr>
        <w:t>Petunjuk Pengisian Kuesioner</w:t>
      </w:r>
    </w:p>
    <w:p w:rsidR="00094114" w:rsidRPr="00E035A0" w:rsidRDefault="00094114" w:rsidP="00094114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</w:rPr>
      </w:pPr>
      <w:r w:rsidRPr="00E035A0">
        <w:rPr>
          <w:rFonts w:ascii="Times New Roman" w:hAnsi="Times New Roman"/>
          <w:sz w:val="24"/>
        </w:rPr>
        <w:t xml:space="preserve">Mohon agar menjawab semua item pertanyaan. Kuesioner hanya dapat digunakan jika seluruh pertanyaan terjawab. </w:t>
      </w:r>
    </w:p>
    <w:p w:rsidR="00094114" w:rsidRPr="00E035A0" w:rsidRDefault="00094114" w:rsidP="00094114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</w:rPr>
      </w:pPr>
      <w:r w:rsidRPr="00E035A0">
        <w:rPr>
          <w:rFonts w:ascii="Times New Roman" w:hAnsi="Times New Roman"/>
          <w:sz w:val="24"/>
        </w:rPr>
        <w:t xml:space="preserve">Dimohon untuk membaca dan memahami setiap pertanyaan. </w:t>
      </w:r>
    </w:p>
    <w:p w:rsidR="00094114" w:rsidRPr="00E035A0" w:rsidRDefault="00094114" w:rsidP="00094114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/>
          <w:sz w:val="28"/>
          <w:u w:val="single"/>
        </w:rPr>
      </w:pPr>
      <w:r w:rsidRPr="00E035A0">
        <w:rPr>
          <w:rFonts w:ascii="Times New Roman" w:hAnsi="Times New Roman"/>
          <w:sz w:val="24"/>
        </w:rPr>
        <w:t xml:space="preserve">Pilihlah 1 (satu) dari 5 (lima) alternatif jawaban sesuai dengan keadaan sesungguhnya yang Anda alami/rasakan. </w:t>
      </w:r>
    </w:p>
    <w:p w:rsidR="00094114" w:rsidRPr="003C6EB2" w:rsidRDefault="00094114" w:rsidP="00094114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/>
          <w:sz w:val="28"/>
          <w:u w:val="single"/>
        </w:rPr>
      </w:pPr>
      <w:r w:rsidRPr="00E035A0">
        <w:rPr>
          <w:rFonts w:ascii="Times New Roman" w:hAnsi="Times New Roman"/>
          <w:sz w:val="24"/>
        </w:rPr>
        <w:t xml:space="preserve">Keterangan alternatif jawaban: </w:t>
      </w:r>
    </w:p>
    <w:p w:rsidR="00094114" w:rsidRDefault="00094114" w:rsidP="00094114">
      <w:pPr>
        <w:pStyle w:val="ListParagraph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STS</w:t>
      </w:r>
      <w:r>
        <w:rPr>
          <w:rFonts w:ascii="Times New Roman" w:hAnsi="Times New Roman"/>
          <w:sz w:val="24"/>
        </w:rPr>
        <w:tab/>
        <w:t>`</w:t>
      </w:r>
      <w:r>
        <w:rPr>
          <w:rFonts w:ascii="Times New Roman" w:hAnsi="Times New Roman"/>
          <w:sz w:val="24"/>
        </w:rPr>
        <w:tab/>
      </w:r>
      <w:r w:rsidRPr="00E035A0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 xml:space="preserve">Sangat </w:t>
      </w:r>
      <w:r w:rsidRPr="00E035A0">
        <w:rPr>
          <w:rFonts w:ascii="Times New Roman" w:hAnsi="Times New Roman"/>
          <w:sz w:val="24"/>
        </w:rPr>
        <w:t xml:space="preserve">Tidak Setuju) </w:t>
      </w:r>
    </w:p>
    <w:p w:rsidR="00094114" w:rsidRDefault="00094114" w:rsidP="00094114">
      <w:pPr>
        <w:pStyle w:val="ListParagraph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TS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E035A0">
        <w:rPr>
          <w:rFonts w:ascii="Times New Roman" w:hAnsi="Times New Roman"/>
          <w:sz w:val="24"/>
        </w:rPr>
        <w:t>(Kurang Setuju)</w:t>
      </w:r>
    </w:p>
    <w:p w:rsidR="00094114" w:rsidRDefault="00094114" w:rsidP="00094114">
      <w:pPr>
        <w:pStyle w:val="ListParagraph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(Cukup Setuju)</w:t>
      </w:r>
    </w:p>
    <w:p w:rsidR="00094114" w:rsidRDefault="00094114" w:rsidP="00094114">
      <w:pPr>
        <w:pStyle w:val="ListParagraph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(Setuju)</w:t>
      </w:r>
    </w:p>
    <w:p w:rsidR="00094114" w:rsidRDefault="00094114" w:rsidP="00094114">
      <w:pPr>
        <w:pStyle w:val="ListParagraph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SS</w:t>
      </w:r>
      <w:r w:rsidRPr="00E035A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(Sangat Setuju)</w:t>
      </w:r>
    </w:p>
    <w:p w:rsidR="00094114" w:rsidRDefault="0009411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094114" w:rsidRDefault="00094114" w:rsidP="00094114">
      <w:pPr>
        <w:pStyle w:val="ListParagraph"/>
        <w:spacing w:line="360" w:lineRule="auto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Variabel Produktivitas kerja</w:t>
      </w:r>
    </w:p>
    <w:tbl>
      <w:tblPr>
        <w:tblStyle w:val="TableGrid"/>
        <w:tblW w:w="79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393"/>
        <w:gridCol w:w="708"/>
        <w:gridCol w:w="568"/>
        <w:gridCol w:w="567"/>
        <w:gridCol w:w="568"/>
        <w:gridCol w:w="567"/>
      </w:tblGrid>
      <w:tr w:rsidR="00094114" w:rsidTr="00D949BD">
        <w:trPr>
          <w:trHeight w:val="276"/>
        </w:trPr>
        <w:tc>
          <w:tcPr>
            <w:tcW w:w="567" w:type="dxa"/>
            <w:vMerge w:val="restart"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E70615">
              <w:rPr>
                <w:rFonts w:ascii="Times New Roman" w:hAnsi="Times New Roman"/>
                <w:b/>
              </w:rPr>
              <w:t>NO</w:t>
            </w:r>
          </w:p>
        </w:tc>
        <w:tc>
          <w:tcPr>
            <w:tcW w:w="4393" w:type="dxa"/>
            <w:vMerge w:val="restart"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Pernyataan</w:t>
            </w:r>
          </w:p>
        </w:tc>
        <w:tc>
          <w:tcPr>
            <w:tcW w:w="2978" w:type="dxa"/>
            <w:gridSpan w:val="5"/>
            <w:vAlign w:val="center"/>
          </w:tcPr>
          <w:p w:rsidR="00094114" w:rsidRDefault="00094114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Jawaban</w:t>
            </w:r>
          </w:p>
        </w:tc>
      </w:tr>
      <w:tr w:rsidR="00094114" w:rsidTr="00D949BD">
        <w:trPr>
          <w:trHeight w:val="276"/>
        </w:trPr>
        <w:tc>
          <w:tcPr>
            <w:tcW w:w="567" w:type="dxa"/>
            <w:vMerge/>
            <w:vAlign w:val="center"/>
          </w:tcPr>
          <w:p w:rsidR="00094114" w:rsidRPr="00E70615" w:rsidRDefault="00094114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93" w:type="dxa"/>
            <w:vMerge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08" w:type="dxa"/>
            <w:vAlign w:val="center"/>
          </w:tcPr>
          <w:p w:rsidR="00094114" w:rsidRDefault="00094114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</w:p>
        </w:tc>
      </w:tr>
      <w:tr w:rsidR="00094114" w:rsidTr="00D949BD">
        <w:trPr>
          <w:trHeight w:val="281"/>
        </w:trPr>
        <w:tc>
          <w:tcPr>
            <w:tcW w:w="567" w:type="dxa"/>
            <w:vMerge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Merge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08" w:type="dxa"/>
            <w:vAlign w:val="center"/>
          </w:tcPr>
          <w:p w:rsidR="00094114" w:rsidRPr="009F558B" w:rsidRDefault="00094114" w:rsidP="00D949BD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STS</w:t>
            </w:r>
          </w:p>
        </w:tc>
        <w:tc>
          <w:tcPr>
            <w:tcW w:w="568" w:type="dxa"/>
            <w:vAlign w:val="center"/>
          </w:tcPr>
          <w:p w:rsidR="00094114" w:rsidRPr="009F558B" w:rsidRDefault="00094114" w:rsidP="00D949BD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TS</w:t>
            </w:r>
          </w:p>
        </w:tc>
        <w:tc>
          <w:tcPr>
            <w:tcW w:w="567" w:type="dxa"/>
            <w:vAlign w:val="center"/>
          </w:tcPr>
          <w:p w:rsidR="00094114" w:rsidRPr="009F558B" w:rsidRDefault="00094114" w:rsidP="00D949BD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</w:t>
            </w:r>
          </w:p>
        </w:tc>
        <w:tc>
          <w:tcPr>
            <w:tcW w:w="568" w:type="dxa"/>
            <w:vAlign w:val="center"/>
          </w:tcPr>
          <w:p w:rsidR="00094114" w:rsidRPr="009F558B" w:rsidRDefault="00094114" w:rsidP="00D949BD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</w:t>
            </w:r>
          </w:p>
        </w:tc>
        <w:tc>
          <w:tcPr>
            <w:tcW w:w="567" w:type="dxa"/>
            <w:vAlign w:val="center"/>
          </w:tcPr>
          <w:p w:rsidR="00094114" w:rsidRPr="009F558B" w:rsidRDefault="00094114" w:rsidP="00D949BD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SS</w:t>
            </w:r>
          </w:p>
        </w:tc>
      </w:tr>
      <w:tr w:rsidR="00094114" w:rsidTr="00D949BD">
        <w:trPr>
          <w:trHeight w:val="426"/>
        </w:trPr>
        <w:tc>
          <w:tcPr>
            <w:tcW w:w="7938" w:type="dxa"/>
            <w:gridSpan w:val="7"/>
            <w:vAlign w:val="bottom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KEMAMPUAN</w:t>
            </w: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72520E" w:rsidRDefault="00094114" w:rsidP="00D949BD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Tugas dan tanggung jawab yang diberikan sesuai dengan kemampuam saya</w:t>
            </w:r>
          </w:p>
        </w:tc>
        <w:tc>
          <w:tcPr>
            <w:tcW w:w="70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F66CA8" w:rsidRDefault="00094114" w:rsidP="00D949BD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Mampu menyelesaikan pekerjaan sesuai dengan standar kerja yang ditetapkan</w:t>
            </w:r>
          </w:p>
        </w:tc>
        <w:tc>
          <w:tcPr>
            <w:tcW w:w="70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7938" w:type="dxa"/>
            <w:gridSpan w:val="7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MENINGKATKAN HASIL YANG DICAPAI</w:t>
            </w: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F66CA8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Dalam melakukan pekerjaan saya selalu bersungguh-sungguh untuk meningkatkan pekerjaan saya</w:t>
            </w:r>
          </w:p>
        </w:tc>
        <w:tc>
          <w:tcPr>
            <w:tcW w:w="70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F66CA8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Karyawan selalu berusaha meningkatkan kualitas kerja</w:t>
            </w:r>
          </w:p>
        </w:tc>
        <w:tc>
          <w:tcPr>
            <w:tcW w:w="70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7938" w:type="dxa"/>
            <w:gridSpan w:val="7"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SEMANGAT KERJA</w:t>
            </w: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F66CA8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Karyawan selalu bekerja dengan penuh semangat kerja</w:t>
            </w:r>
          </w:p>
        </w:tc>
        <w:tc>
          <w:tcPr>
            <w:tcW w:w="70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E1235F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Berusaha menyelesaikan pekerjaan sebelum batas waktu yang ditentukan</w:t>
            </w:r>
          </w:p>
        </w:tc>
        <w:tc>
          <w:tcPr>
            <w:tcW w:w="70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7938" w:type="dxa"/>
            <w:gridSpan w:val="7"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PENGEMBANGAN DIRI</w:t>
            </w: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2D3B4F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Karyawan diberi kesempatan untuk perkembangan kerja</w:t>
            </w:r>
          </w:p>
        </w:tc>
        <w:tc>
          <w:tcPr>
            <w:tcW w:w="70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2D3B4F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Karyawan diberikan pelatihan kerja</w:t>
            </w:r>
          </w:p>
        </w:tc>
        <w:tc>
          <w:tcPr>
            <w:tcW w:w="70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rPr>
          <w:trHeight w:val="419"/>
        </w:trPr>
        <w:tc>
          <w:tcPr>
            <w:tcW w:w="7938" w:type="dxa"/>
            <w:gridSpan w:val="7"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MUTU</w:t>
            </w: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7E7596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Selalu meningkatkan mutu kerja saya</w:t>
            </w:r>
          </w:p>
        </w:tc>
        <w:tc>
          <w:tcPr>
            <w:tcW w:w="70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2D3B4F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Hasil kerja yang dikerjakan sesuai dengan mutu yang ditentukan.</w:t>
            </w:r>
          </w:p>
        </w:tc>
        <w:tc>
          <w:tcPr>
            <w:tcW w:w="70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7938" w:type="dxa"/>
            <w:gridSpan w:val="7"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EFISIENSI</w:t>
            </w: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2D3B4F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Selalu menyelesaikan pekerjaan dengan tepat waktu</w:t>
            </w:r>
          </w:p>
        </w:tc>
        <w:tc>
          <w:tcPr>
            <w:tcW w:w="70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2D3B4F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Waktu yang digunakan untuk menyelesaikan pekerjakan sesuai dengan standar yang ditentukan</w:t>
            </w:r>
          </w:p>
        </w:tc>
        <w:tc>
          <w:tcPr>
            <w:tcW w:w="70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094114" w:rsidRDefault="00094114" w:rsidP="00094114">
      <w:pPr>
        <w:spacing w:line="240" w:lineRule="auto"/>
        <w:rPr>
          <w:rFonts w:ascii="Times New Roman" w:hAnsi="Times New Roman"/>
          <w:b/>
          <w:sz w:val="24"/>
        </w:rPr>
      </w:pPr>
    </w:p>
    <w:p w:rsidR="00094114" w:rsidRDefault="00094114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094114" w:rsidRDefault="00094114" w:rsidP="00094114">
      <w:pPr>
        <w:pStyle w:val="ListParagraph"/>
        <w:spacing w:line="360" w:lineRule="auto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Variabel pemeliharaan  kerja</w:t>
      </w:r>
    </w:p>
    <w:tbl>
      <w:tblPr>
        <w:tblStyle w:val="TableGrid"/>
        <w:tblW w:w="79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393"/>
        <w:gridCol w:w="709"/>
        <w:gridCol w:w="567"/>
        <w:gridCol w:w="567"/>
        <w:gridCol w:w="568"/>
        <w:gridCol w:w="567"/>
      </w:tblGrid>
      <w:tr w:rsidR="00094114" w:rsidTr="00D949BD">
        <w:trPr>
          <w:trHeight w:val="276"/>
        </w:trPr>
        <w:tc>
          <w:tcPr>
            <w:tcW w:w="567" w:type="dxa"/>
            <w:vMerge w:val="restart"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E70615">
              <w:rPr>
                <w:rFonts w:ascii="Times New Roman" w:hAnsi="Times New Roman"/>
                <w:b/>
              </w:rPr>
              <w:t>NO</w:t>
            </w:r>
          </w:p>
        </w:tc>
        <w:tc>
          <w:tcPr>
            <w:tcW w:w="4393" w:type="dxa"/>
            <w:vMerge w:val="restart"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Pernyataan</w:t>
            </w:r>
          </w:p>
        </w:tc>
        <w:tc>
          <w:tcPr>
            <w:tcW w:w="2978" w:type="dxa"/>
            <w:gridSpan w:val="5"/>
            <w:vAlign w:val="center"/>
          </w:tcPr>
          <w:p w:rsidR="00094114" w:rsidRDefault="00094114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Jawaban</w:t>
            </w:r>
          </w:p>
        </w:tc>
      </w:tr>
      <w:tr w:rsidR="00094114" w:rsidTr="00D949BD">
        <w:trPr>
          <w:trHeight w:val="276"/>
        </w:trPr>
        <w:tc>
          <w:tcPr>
            <w:tcW w:w="567" w:type="dxa"/>
            <w:vMerge/>
            <w:vAlign w:val="center"/>
          </w:tcPr>
          <w:p w:rsidR="00094114" w:rsidRPr="00E70615" w:rsidRDefault="00094114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93" w:type="dxa"/>
            <w:vMerge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09" w:type="dxa"/>
            <w:vAlign w:val="center"/>
          </w:tcPr>
          <w:p w:rsidR="00094114" w:rsidRDefault="00094114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</w:p>
        </w:tc>
      </w:tr>
      <w:tr w:rsidR="00094114" w:rsidTr="00D949BD">
        <w:trPr>
          <w:trHeight w:val="281"/>
        </w:trPr>
        <w:tc>
          <w:tcPr>
            <w:tcW w:w="567" w:type="dxa"/>
            <w:vMerge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Merge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09" w:type="dxa"/>
            <w:vAlign w:val="center"/>
          </w:tcPr>
          <w:p w:rsidR="00094114" w:rsidRPr="009F558B" w:rsidRDefault="00094114" w:rsidP="00D949BD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STS</w:t>
            </w:r>
          </w:p>
        </w:tc>
        <w:tc>
          <w:tcPr>
            <w:tcW w:w="567" w:type="dxa"/>
            <w:vAlign w:val="center"/>
          </w:tcPr>
          <w:p w:rsidR="00094114" w:rsidRPr="009F558B" w:rsidRDefault="00094114" w:rsidP="00D949BD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TS</w:t>
            </w:r>
          </w:p>
        </w:tc>
        <w:tc>
          <w:tcPr>
            <w:tcW w:w="567" w:type="dxa"/>
            <w:vAlign w:val="center"/>
          </w:tcPr>
          <w:p w:rsidR="00094114" w:rsidRPr="009F558B" w:rsidRDefault="00094114" w:rsidP="00D949BD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</w:t>
            </w:r>
          </w:p>
        </w:tc>
        <w:tc>
          <w:tcPr>
            <w:tcW w:w="568" w:type="dxa"/>
            <w:vAlign w:val="center"/>
          </w:tcPr>
          <w:p w:rsidR="00094114" w:rsidRPr="009F558B" w:rsidRDefault="00094114" w:rsidP="00D949BD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</w:t>
            </w:r>
          </w:p>
        </w:tc>
        <w:tc>
          <w:tcPr>
            <w:tcW w:w="567" w:type="dxa"/>
            <w:vAlign w:val="center"/>
          </w:tcPr>
          <w:p w:rsidR="00094114" w:rsidRPr="009F558B" w:rsidRDefault="00094114" w:rsidP="00D949BD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SS</w:t>
            </w:r>
          </w:p>
        </w:tc>
      </w:tr>
      <w:tr w:rsidR="00094114" w:rsidTr="00D949BD">
        <w:trPr>
          <w:trHeight w:val="426"/>
        </w:trPr>
        <w:tc>
          <w:tcPr>
            <w:tcW w:w="7938" w:type="dxa"/>
            <w:gridSpan w:val="7"/>
            <w:vAlign w:val="bottom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KEHADIRAN </w:t>
            </w: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4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72520E" w:rsidRDefault="00094114" w:rsidP="00D949BD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Saya selalu berangkat kerja dengan tepat waktu</w:t>
            </w:r>
          </w:p>
        </w:tc>
        <w:tc>
          <w:tcPr>
            <w:tcW w:w="709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4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F66CA8" w:rsidRDefault="00094114" w:rsidP="00D949BD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Lingkungan kerja memberikan dorongan agar selalu hadir tepat waktu </w:t>
            </w:r>
          </w:p>
        </w:tc>
        <w:tc>
          <w:tcPr>
            <w:tcW w:w="709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7938" w:type="dxa"/>
            <w:gridSpan w:val="7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MENYELESAIKAN TUGAS </w:t>
            </w: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4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F66CA8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Selalu dapat menyelesaikan tugas dengan sebaik mungkin</w:t>
            </w:r>
          </w:p>
        </w:tc>
        <w:tc>
          <w:tcPr>
            <w:tcW w:w="709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4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F66CA8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Selalu menyelesaikan tugas sesuai dengan waktu yang ditentukan</w:t>
            </w:r>
          </w:p>
        </w:tc>
        <w:tc>
          <w:tcPr>
            <w:tcW w:w="709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rPr>
          <w:trHeight w:val="419"/>
        </w:trPr>
        <w:tc>
          <w:tcPr>
            <w:tcW w:w="7938" w:type="dxa"/>
            <w:gridSpan w:val="7"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PUJIAN</w:t>
            </w: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4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7E7596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Saya mendapatkan pujian dari atasan atas pekerjaan saya</w:t>
            </w:r>
          </w:p>
        </w:tc>
        <w:tc>
          <w:tcPr>
            <w:tcW w:w="709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4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2D3B4F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Saya mendapatkan pujian dari rekan kerja atas pekerjaan yang saya kerjakan</w:t>
            </w:r>
          </w:p>
        </w:tc>
        <w:tc>
          <w:tcPr>
            <w:tcW w:w="709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7938" w:type="dxa"/>
            <w:gridSpan w:val="7"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FASILITAS YANG MEMADAI</w:t>
            </w: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4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2D3B4F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Tempat kerja memiliki fasilitas yang memadai</w:t>
            </w:r>
          </w:p>
        </w:tc>
        <w:tc>
          <w:tcPr>
            <w:tcW w:w="709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4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977383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 w:rsidRPr="00977383">
              <w:rPr>
                <w:rFonts w:ascii="Times New Roman" w:hAnsi="Times New Roman"/>
                <w:sz w:val="24"/>
              </w:rPr>
              <w:t>Fasilitas kerja yang tersedia saat ini sudah cukup memadai untuk mendukung aktivitas kerja</w:t>
            </w:r>
          </w:p>
        </w:tc>
        <w:tc>
          <w:tcPr>
            <w:tcW w:w="709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7938" w:type="dxa"/>
            <w:gridSpan w:val="7"/>
            <w:vAlign w:val="center"/>
          </w:tcPr>
          <w:p w:rsidR="00094114" w:rsidRDefault="00094114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KEAMANAN</w:t>
            </w: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4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977383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 w:rsidRPr="00977383">
              <w:rPr>
                <w:rFonts w:ascii="Times New Roman" w:hAnsi="Times New Roman"/>
                <w:sz w:val="24"/>
              </w:rPr>
              <w:t>Keamanan di tempat kerja mampu membuat saya bekerja dengan nyaman</w:t>
            </w:r>
          </w:p>
        </w:tc>
        <w:tc>
          <w:tcPr>
            <w:tcW w:w="709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rPr>
          <w:trHeight w:val="876"/>
        </w:trPr>
        <w:tc>
          <w:tcPr>
            <w:tcW w:w="567" w:type="dxa"/>
          </w:tcPr>
          <w:p w:rsidR="00094114" w:rsidRDefault="00094114" w:rsidP="00094114">
            <w:pPr>
              <w:pStyle w:val="ListParagraph"/>
              <w:numPr>
                <w:ilvl w:val="0"/>
                <w:numId w:val="54"/>
              </w:numPr>
              <w:spacing w:line="36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1D7475" w:rsidRDefault="00094114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 w:rsidRPr="001D7475">
              <w:rPr>
                <w:rFonts w:ascii="Times New Roman" w:hAnsi="Times New Roman"/>
                <w:sz w:val="24"/>
              </w:rPr>
              <w:t xml:space="preserve">Karyawan </w:t>
            </w:r>
            <w:r>
              <w:rPr>
                <w:rFonts w:ascii="Times New Roman" w:hAnsi="Times New Roman"/>
                <w:sz w:val="24"/>
              </w:rPr>
              <w:t>merasa terjamin</w:t>
            </w:r>
            <w:r w:rsidRPr="001D7475">
              <w:rPr>
                <w:rFonts w:ascii="Times New Roman" w:hAnsi="Times New Roman"/>
                <w:sz w:val="24"/>
              </w:rPr>
              <w:t xml:space="preserve"> atas keamanan yang diberikan</w:t>
            </w:r>
          </w:p>
        </w:tc>
        <w:tc>
          <w:tcPr>
            <w:tcW w:w="709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094114" w:rsidRDefault="00094114" w:rsidP="00094114">
      <w:pPr>
        <w:spacing w:line="240" w:lineRule="auto"/>
        <w:rPr>
          <w:rFonts w:ascii="Times New Roman" w:hAnsi="Times New Roman"/>
          <w:b/>
          <w:sz w:val="24"/>
        </w:rPr>
      </w:pPr>
    </w:p>
    <w:p w:rsidR="00094114" w:rsidRDefault="00094114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094114" w:rsidRDefault="00094114" w:rsidP="00094114">
      <w:pPr>
        <w:pStyle w:val="ListParagraph"/>
        <w:spacing w:line="360" w:lineRule="auto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Variabel kesejahteraan  kerja</w:t>
      </w:r>
    </w:p>
    <w:tbl>
      <w:tblPr>
        <w:tblStyle w:val="TableGrid"/>
        <w:tblW w:w="79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393"/>
        <w:gridCol w:w="709"/>
        <w:gridCol w:w="567"/>
        <w:gridCol w:w="567"/>
        <w:gridCol w:w="568"/>
        <w:gridCol w:w="567"/>
      </w:tblGrid>
      <w:tr w:rsidR="00094114" w:rsidTr="00D949BD">
        <w:trPr>
          <w:trHeight w:val="276"/>
        </w:trPr>
        <w:tc>
          <w:tcPr>
            <w:tcW w:w="567" w:type="dxa"/>
            <w:vMerge w:val="restart"/>
            <w:vAlign w:val="center"/>
          </w:tcPr>
          <w:p w:rsidR="00094114" w:rsidRDefault="00094114" w:rsidP="00094114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E70615">
              <w:rPr>
                <w:rFonts w:ascii="Times New Roman" w:hAnsi="Times New Roman"/>
                <w:b/>
              </w:rPr>
              <w:t>NO</w:t>
            </w:r>
          </w:p>
        </w:tc>
        <w:tc>
          <w:tcPr>
            <w:tcW w:w="4393" w:type="dxa"/>
            <w:vMerge w:val="restart"/>
            <w:vAlign w:val="center"/>
          </w:tcPr>
          <w:p w:rsidR="00094114" w:rsidRDefault="00094114" w:rsidP="00094114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Pernyataan</w:t>
            </w:r>
          </w:p>
        </w:tc>
        <w:tc>
          <w:tcPr>
            <w:tcW w:w="2978" w:type="dxa"/>
            <w:gridSpan w:val="5"/>
            <w:vAlign w:val="center"/>
          </w:tcPr>
          <w:p w:rsidR="00094114" w:rsidRDefault="00094114" w:rsidP="00094114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Jawaban</w:t>
            </w:r>
          </w:p>
        </w:tc>
      </w:tr>
      <w:tr w:rsidR="00094114" w:rsidTr="00D949BD">
        <w:trPr>
          <w:trHeight w:val="276"/>
        </w:trPr>
        <w:tc>
          <w:tcPr>
            <w:tcW w:w="567" w:type="dxa"/>
            <w:vMerge/>
            <w:vAlign w:val="center"/>
          </w:tcPr>
          <w:p w:rsidR="00094114" w:rsidRPr="00E70615" w:rsidRDefault="00094114" w:rsidP="00094114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93" w:type="dxa"/>
            <w:vMerge/>
            <w:vAlign w:val="center"/>
          </w:tcPr>
          <w:p w:rsidR="00094114" w:rsidRDefault="00094114" w:rsidP="00094114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09" w:type="dxa"/>
            <w:vAlign w:val="center"/>
          </w:tcPr>
          <w:p w:rsidR="00094114" w:rsidRDefault="00094114" w:rsidP="00094114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568" w:type="dxa"/>
            <w:vAlign w:val="center"/>
          </w:tcPr>
          <w:p w:rsidR="00094114" w:rsidRDefault="00094114" w:rsidP="00094114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</w:p>
        </w:tc>
      </w:tr>
      <w:tr w:rsidR="00094114" w:rsidTr="00D949BD">
        <w:trPr>
          <w:trHeight w:val="281"/>
        </w:trPr>
        <w:tc>
          <w:tcPr>
            <w:tcW w:w="567" w:type="dxa"/>
            <w:vMerge/>
            <w:vAlign w:val="center"/>
          </w:tcPr>
          <w:p w:rsidR="00094114" w:rsidRDefault="00094114" w:rsidP="00094114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Merge/>
            <w:vAlign w:val="center"/>
          </w:tcPr>
          <w:p w:rsidR="00094114" w:rsidRDefault="00094114" w:rsidP="00094114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09" w:type="dxa"/>
            <w:vAlign w:val="center"/>
          </w:tcPr>
          <w:p w:rsidR="00094114" w:rsidRPr="009F558B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STS</w:t>
            </w:r>
          </w:p>
        </w:tc>
        <w:tc>
          <w:tcPr>
            <w:tcW w:w="567" w:type="dxa"/>
            <w:vAlign w:val="center"/>
          </w:tcPr>
          <w:p w:rsidR="00094114" w:rsidRPr="009F558B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TS</w:t>
            </w:r>
          </w:p>
        </w:tc>
        <w:tc>
          <w:tcPr>
            <w:tcW w:w="567" w:type="dxa"/>
            <w:vAlign w:val="center"/>
          </w:tcPr>
          <w:p w:rsidR="00094114" w:rsidRPr="009F558B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</w:t>
            </w:r>
          </w:p>
        </w:tc>
        <w:tc>
          <w:tcPr>
            <w:tcW w:w="568" w:type="dxa"/>
            <w:vAlign w:val="center"/>
          </w:tcPr>
          <w:p w:rsidR="00094114" w:rsidRPr="009F558B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</w:t>
            </w:r>
          </w:p>
        </w:tc>
        <w:tc>
          <w:tcPr>
            <w:tcW w:w="567" w:type="dxa"/>
            <w:vAlign w:val="center"/>
          </w:tcPr>
          <w:p w:rsidR="00094114" w:rsidRPr="009F558B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SS</w:t>
            </w:r>
          </w:p>
        </w:tc>
      </w:tr>
      <w:tr w:rsidR="00094114" w:rsidTr="00D949BD">
        <w:trPr>
          <w:trHeight w:val="426"/>
        </w:trPr>
        <w:tc>
          <w:tcPr>
            <w:tcW w:w="7938" w:type="dxa"/>
            <w:gridSpan w:val="7"/>
            <w:vAlign w:val="bottom"/>
          </w:tcPr>
          <w:p w:rsidR="00094114" w:rsidRDefault="00094114" w:rsidP="00094114">
            <w:pPr>
              <w:pStyle w:val="ListParagraph"/>
              <w:spacing w:line="24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BONUS</w:t>
            </w: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5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72520E" w:rsidRDefault="00094114" w:rsidP="00094114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Tempat kerja saya memberikan bonus kerja.</w:t>
            </w:r>
          </w:p>
        </w:tc>
        <w:tc>
          <w:tcPr>
            <w:tcW w:w="709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094114">
        <w:trPr>
          <w:trHeight w:val="745"/>
        </w:trPr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5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720033" w:rsidRDefault="00094114" w:rsidP="00094114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 w:rsidRPr="00720033">
              <w:rPr>
                <w:rFonts w:ascii="Times New Roman" w:hAnsi="Times New Roman"/>
                <w:sz w:val="24"/>
              </w:rPr>
              <w:t>Bonus yang diberikan kepada karyawan sudah cukup adil &amp; layak</w:t>
            </w:r>
          </w:p>
        </w:tc>
        <w:tc>
          <w:tcPr>
            <w:tcW w:w="709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094114">
        <w:trPr>
          <w:trHeight w:val="669"/>
        </w:trPr>
        <w:tc>
          <w:tcPr>
            <w:tcW w:w="7938" w:type="dxa"/>
            <w:gridSpan w:val="7"/>
            <w:vAlign w:val="center"/>
          </w:tcPr>
          <w:p w:rsidR="00094114" w:rsidRDefault="00094114" w:rsidP="00094114">
            <w:pPr>
              <w:pStyle w:val="ListParagraph"/>
              <w:spacing w:line="24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TUNJANGAN HARI RAYA</w:t>
            </w:r>
          </w:p>
        </w:tc>
      </w:tr>
      <w:tr w:rsidR="00094114" w:rsidTr="00094114">
        <w:trPr>
          <w:trHeight w:val="707"/>
        </w:trPr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5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F66CA8" w:rsidRDefault="00094114" w:rsidP="00094114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Tempat kerja saya memberikan tunjangan hari raya</w:t>
            </w:r>
          </w:p>
        </w:tc>
        <w:tc>
          <w:tcPr>
            <w:tcW w:w="709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094114">
        <w:trPr>
          <w:trHeight w:val="743"/>
        </w:trPr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5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E1235F" w:rsidRDefault="00094114" w:rsidP="00094114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Tunjangan hari raya selalu diberikan setiap tahunya</w:t>
            </w:r>
          </w:p>
        </w:tc>
        <w:tc>
          <w:tcPr>
            <w:tcW w:w="709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rPr>
          <w:trHeight w:val="339"/>
        </w:trPr>
        <w:tc>
          <w:tcPr>
            <w:tcW w:w="7938" w:type="dxa"/>
            <w:gridSpan w:val="7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TERSEDIANYA TEMPAT IBADAH</w:t>
            </w:r>
          </w:p>
        </w:tc>
      </w:tr>
      <w:tr w:rsidR="00094114" w:rsidTr="00094114">
        <w:trPr>
          <w:trHeight w:val="633"/>
        </w:trPr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5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2D3B4F" w:rsidRDefault="00094114" w:rsidP="00094114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Terdapat sarana tempat ibadah ditempat kerja</w:t>
            </w:r>
          </w:p>
        </w:tc>
        <w:tc>
          <w:tcPr>
            <w:tcW w:w="709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094114">
        <w:trPr>
          <w:trHeight w:val="938"/>
        </w:trPr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5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720033" w:rsidRDefault="00094114" w:rsidP="00094114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 w:rsidRPr="00720033">
              <w:rPr>
                <w:rFonts w:ascii="Times New Roman" w:hAnsi="Times New Roman"/>
                <w:sz w:val="24"/>
              </w:rPr>
              <w:t>Sarana ibadah yang disediakan oleh perusahaan memiliki perlengkapan yang lengkap dan nyaman</w:t>
            </w:r>
          </w:p>
        </w:tc>
        <w:tc>
          <w:tcPr>
            <w:tcW w:w="709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rPr>
          <w:trHeight w:val="419"/>
        </w:trPr>
        <w:tc>
          <w:tcPr>
            <w:tcW w:w="7938" w:type="dxa"/>
            <w:gridSpan w:val="7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IZIN</w:t>
            </w: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5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7E7596" w:rsidRDefault="00094114" w:rsidP="00094114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Tempat kerja saya memberikan izin kerja</w:t>
            </w:r>
          </w:p>
        </w:tc>
        <w:tc>
          <w:tcPr>
            <w:tcW w:w="709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094114">
        <w:trPr>
          <w:trHeight w:val="699"/>
        </w:trPr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5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2D3B4F" w:rsidRDefault="00094114" w:rsidP="00094114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Tempat kerja saya memudahkan saat meminta izin kerja</w:t>
            </w:r>
          </w:p>
        </w:tc>
        <w:tc>
          <w:tcPr>
            <w:tcW w:w="709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094114">
        <w:trPr>
          <w:trHeight w:val="401"/>
        </w:trPr>
        <w:tc>
          <w:tcPr>
            <w:tcW w:w="7938" w:type="dxa"/>
            <w:gridSpan w:val="7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PELATIHAN</w:t>
            </w: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5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2D3B4F" w:rsidRDefault="00094114" w:rsidP="00094114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Saya memperoleh pelatihan ditempat kerja</w:t>
            </w:r>
          </w:p>
        </w:tc>
        <w:tc>
          <w:tcPr>
            <w:tcW w:w="709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5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2D3B4F" w:rsidRDefault="00094114" w:rsidP="00094114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Saya mendapatkan ketrampilan ditempat kerja</w:t>
            </w:r>
          </w:p>
        </w:tc>
        <w:tc>
          <w:tcPr>
            <w:tcW w:w="709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094114">
        <w:trPr>
          <w:trHeight w:val="312"/>
        </w:trPr>
        <w:tc>
          <w:tcPr>
            <w:tcW w:w="7938" w:type="dxa"/>
            <w:gridSpan w:val="7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ASURANSI</w:t>
            </w:r>
          </w:p>
        </w:tc>
      </w:tr>
      <w:tr w:rsidR="00094114" w:rsidTr="00D949BD"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5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2824F4" w:rsidRDefault="00094114" w:rsidP="00094114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 w:rsidRPr="002824F4">
              <w:rPr>
                <w:rFonts w:ascii="Times New Roman" w:hAnsi="Times New Roman"/>
                <w:sz w:val="24"/>
              </w:rPr>
              <w:t>Ditempat kerja menyediakan jaminan asuransi kerja</w:t>
            </w:r>
          </w:p>
        </w:tc>
        <w:tc>
          <w:tcPr>
            <w:tcW w:w="709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114" w:rsidTr="00094114">
        <w:trPr>
          <w:trHeight w:val="327"/>
        </w:trPr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numPr>
                <w:ilvl w:val="0"/>
                <w:numId w:val="55"/>
              </w:num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094114" w:rsidRPr="002C002D" w:rsidRDefault="00094114" w:rsidP="00094114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b/>
                <w:sz w:val="24"/>
              </w:rPr>
            </w:pPr>
            <w:r w:rsidRPr="002C002D">
              <w:rPr>
                <w:rFonts w:ascii="Times New Roman" w:hAnsi="Times New Roman"/>
                <w:sz w:val="24"/>
              </w:rPr>
              <w:t>Saya merasa aman dengan asuransi yang diberikan</w:t>
            </w:r>
          </w:p>
        </w:tc>
        <w:tc>
          <w:tcPr>
            <w:tcW w:w="709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094114" w:rsidRDefault="00094114" w:rsidP="00094114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D949BD" w:rsidRDefault="00D949BD" w:rsidP="00094114">
      <w:pPr>
        <w:spacing w:line="240" w:lineRule="auto"/>
        <w:rPr>
          <w:rFonts w:ascii="Times New Roman" w:hAnsi="Times New Roman"/>
          <w:b/>
          <w:sz w:val="24"/>
        </w:rPr>
      </w:pPr>
    </w:p>
    <w:p w:rsidR="00D949BD" w:rsidRDefault="00D949BD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D949BD" w:rsidRDefault="00D949BD" w:rsidP="00D949BD">
      <w:pPr>
        <w:pStyle w:val="ListParagraph"/>
        <w:spacing w:line="360" w:lineRule="auto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Variabel perilaku inovatif</w:t>
      </w:r>
    </w:p>
    <w:tbl>
      <w:tblPr>
        <w:tblStyle w:val="TableGrid"/>
        <w:tblW w:w="79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393"/>
        <w:gridCol w:w="709"/>
        <w:gridCol w:w="567"/>
        <w:gridCol w:w="567"/>
        <w:gridCol w:w="568"/>
        <w:gridCol w:w="567"/>
      </w:tblGrid>
      <w:tr w:rsidR="00D949BD" w:rsidTr="00D949BD">
        <w:trPr>
          <w:trHeight w:val="135"/>
        </w:trPr>
        <w:tc>
          <w:tcPr>
            <w:tcW w:w="567" w:type="dxa"/>
            <w:vMerge w:val="restart"/>
            <w:vAlign w:val="center"/>
          </w:tcPr>
          <w:p w:rsidR="00D949BD" w:rsidRDefault="00D949BD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E70615">
              <w:rPr>
                <w:rFonts w:ascii="Times New Roman" w:hAnsi="Times New Roman"/>
                <w:b/>
              </w:rPr>
              <w:t>NO</w:t>
            </w:r>
          </w:p>
        </w:tc>
        <w:tc>
          <w:tcPr>
            <w:tcW w:w="4393" w:type="dxa"/>
            <w:vMerge w:val="restart"/>
            <w:vAlign w:val="center"/>
          </w:tcPr>
          <w:p w:rsidR="00D949BD" w:rsidRDefault="00D949BD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Pernyataan</w:t>
            </w:r>
          </w:p>
        </w:tc>
        <w:tc>
          <w:tcPr>
            <w:tcW w:w="2978" w:type="dxa"/>
            <w:gridSpan w:val="5"/>
            <w:vAlign w:val="center"/>
          </w:tcPr>
          <w:p w:rsidR="00D949BD" w:rsidRDefault="00D949BD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Jawaban</w:t>
            </w:r>
          </w:p>
        </w:tc>
      </w:tr>
      <w:tr w:rsidR="00D949BD" w:rsidTr="00D949BD">
        <w:trPr>
          <w:trHeight w:val="135"/>
        </w:trPr>
        <w:tc>
          <w:tcPr>
            <w:tcW w:w="567" w:type="dxa"/>
            <w:vMerge/>
            <w:vAlign w:val="center"/>
          </w:tcPr>
          <w:p w:rsidR="00D949BD" w:rsidRPr="00E70615" w:rsidRDefault="00D949BD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93" w:type="dxa"/>
            <w:vMerge/>
            <w:vAlign w:val="center"/>
          </w:tcPr>
          <w:p w:rsidR="00D949BD" w:rsidRDefault="00D949BD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09" w:type="dxa"/>
            <w:vAlign w:val="center"/>
          </w:tcPr>
          <w:p w:rsidR="00D949BD" w:rsidRDefault="00D949BD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568" w:type="dxa"/>
            <w:vAlign w:val="center"/>
          </w:tcPr>
          <w:p w:rsidR="00D949BD" w:rsidRDefault="00D949BD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</w:p>
        </w:tc>
      </w:tr>
      <w:tr w:rsidR="00D949BD" w:rsidTr="00D949BD">
        <w:trPr>
          <w:trHeight w:val="281"/>
        </w:trPr>
        <w:tc>
          <w:tcPr>
            <w:tcW w:w="567" w:type="dxa"/>
            <w:vMerge/>
            <w:vAlign w:val="center"/>
          </w:tcPr>
          <w:p w:rsidR="00D949BD" w:rsidRDefault="00D949BD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Merge/>
            <w:vAlign w:val="center"/>
          </w:tcPr>
          <w:p w:rsidR="00D949BD" w:rsidRDefault="00D949BD" w:rsidP="00D949B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09" w:type="dxa"/>
            <w:vAlign w:val="center"/>
          </w:tcPr>
          <w:p w:rsidR="00D949BD" w:rsidRPr="009F558B" w:rsidRDefault="00D949BD" w:rsidP="00D949BD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STS</w:t>
            </w:r>
          </w:p>
        </w:tc>
        <w:tc>
          <w:tcPr>
            <w:tcW w:w="567" w:type="dxa"/>
            <w:vAlign w:val="center"/>
          </w:tcPr>
          <w:p w:rsidR="00D949BD" w:rsidRPr="009F558B" w:rsidRDefault="00D949BD" w:rsidP="00D949BD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TS</w:t>
            </w:r>
          </w:p>
        </w:tc>
        <w:tc>
          <w:tcPr>
            <w:tcW w:w="567" w:type="dxa"/>
            <w:vAlign w:val="center"/>
          </w:tcPr>
          <w:p w:rsidR="00D949BD" w:rsidRPr="009F558B" w:rsidRDefault="00D949BD" w:rsidP="00D949BD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</w:t>
            </w:r>
          </w:p>
        </w:tc>
        <w:tc>
          <w:tcPr>
            <w:tcW w:w="568" w:type="dxa"/>
            <w:vAlign w:val="center"/>
          </w:tcPr>
          <w:p w:rsidR="00D949BD" w:rsidRPr="009F558B" w:rsidRDefault="00D949BD" w:rsidP="00D949BD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</w:t>
            </w:r>
          </w:p>
        </w:tc>
        <w:tc>
          <w:tcPr>
            <w:tcW w:w="567" w:type="dxa"/>
            <w:vAlign w:val="center"/>
          </w:tcPr>
          <w:p w:rsidR="00D949BD" w:rsidRPr="009F558B" w:rsidRDefault="00D949BD" w:rsidP="00D949BD">
            <w:pPr>
              <w:pStyle w:val="ListParagraph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SS</w:t>
            </w:r>
          </w:p>
        </w:tc>
      </w:tr>
      <w:tr w:rsidR="00D949BD" w:rsidTr="00D949BD">
        <w:trPr>
          <w:trHeight w:val="426"/>
        </w:trPr>
        <w:tc>
          <w:tcPr>
            <w:tcW w:w="7938" w:type="dxa"/>
            <w:gridSpan w:val="7"/>
            <w:vAlign w:val="bottom"/>
          </w:tcPr>
          <w:p w:rsidR="00D949BD" w:rsidRDefault="00D949BD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KOMITMEN ORGANISASI</w:t>
            </w:r>
          </w:p>
        </w:tc>
      </w:tr>
      <w:tr w:rsidR="00D949BD" w:rsidTr="00D949BD"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numPr>
                <w:ilvl w:val="0"/>
                <w:numId w:val="56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D949BD" w:rsidRPr="0072520E" w:rsidRDefault="00D949BD" w:rsidP="00D949BD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Saya sadar bahwa komitmen adalah hal yang harus saya lakukan</w:t>
            </w:r>
          </w:p>
        </w:tc>
        <w:tc>
          <w:tcPr>
            <w:tcW w:w="709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D949BD" w:rsidTr="00D949BD"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numPr>
                <w:ilvl w:val="0"/>
                <w:numId w:val="56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D949BD" w:rsidRPr="00F66CA8" w:rsidRDefault="00D949BD" w:rsidP="00D949BD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Saya berkomitmen dengan pekerjaan saya</w:t>
            </w:r>
          </w:p>
        </w:tc>
        <w:tc>
          <w:tcPr>
            <w:tcW w:w="709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D949BD" w:rsidTr="00D949BD">
        <w:tc>
          <w:tcPr>
            <w:tcW w:w="7938" w:type="dxa"/>
            <w:gridSpan w:val="7"/>
          </w:tcPr>
          <w:p w:rsidR="00D949BD" w:rsidRDefault="00D949BD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MODAL PSIKOLOGI</w:t>
            </w:r>
          </w:p>
        </w:tc>
      </w:tr>
      <w:tr w:rsidR="00D949BD" w:rsidTr="00D949BD"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numPr>
                <w:ilvl w:val="0"/>
                <w:numId w:val="56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D949BD" w:rsidRPr="00F66CA8" w:rsidRDefault="00D949BD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Saya selalu berfikir positif dan inovasi ditempat kerja</w:t>
            </w:r>
          </w:p>
        </w:tc>
        <w:tc>
          <w:tcPr>
            <w:tcW w:w="709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D949BD" w:rsidTr="00D949BD"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numPr>
                <w:ilvl w:val="0"/>
                <w:numId w:val="56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D949BD" w:rsidRPr="00F66CA8" w:rsidRDefault="00D949BD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Selalu gigih dan tidak mudah menyerah saat menghadapi pekerjaan</w:t>
            </w:r>
          </w:p>
        </w:tc>
        <w:tc>
          <w:tcPr>
            <w:tcW w:w="709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D949BD" w:rsidTr="00D949BD">
        <w:tc>
          <w:tcPr>
            <w:tcW w:w="7938" w:type="dxa"/>
            <w:gridSpan w:val="7"/>
            <w:vAlign w:val="center"/>
          </w:tcPr>
          <w:p w:rsidR="00D949BD" w:rsidRDefault="00D949BD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SUASANA INOVASI ORGANISASI</w:t>
            </w:r>
          </w:p>
        </w:tc>
      </w:tr>
      <w:tr w:rsidR="00D949BD" w:rsidTr="00D949BD"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numPr>
                <w:ilvl w:val="0"/>
                <w:numId w:val="56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D949BD" w:rsidRPr="00F66CA8" w:rsidRDefault="00D949BD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Tempat kerja menyediakan lingkungan yang kondusif untuk berfikir inovasi</w:t>
            </w:r>
          </w:p>
        </w:tc>
        <w:tc>
          <w:tcPr>
            <w:tcW w:w="709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D949BD" w:rsidTr="00D949BD"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numPr>
                <w:ilvl w:val="0"/>
                <w:numId w:val="56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D949BD" w:rsidRPr="00E1235F" w:rsidRDefault="00D949BD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Lingkungan kerja yang nyaman sehingga mudah belajar dengan kreatif dan inovasi</w:t>
            </w:r>
          </w:p>
        </w:tc>
        <w:tc>
          <w:tcPr>
            <w:tcW w:w="709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D949BD" w:rsidTr="00D949BD">
        <w:tc>
          <w:tcPr>
            <w:tcW w:w="7938" w:type="dxa"/>
            <w:gridSpan w:val="7"/>
            <w:vAlign w:val="center"/>
          </w:tcPr>
          <w:p w:rsidR="00D949BD" w:rsidRDefault="00D949BD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KEPEMIMPINAN</w:t>
            </w:r>
          </w:p>
        </w:tc>
      </w:tr>
      <w:tr w:rsidR="00D949BD" w:rsidTr="00D949BD"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numPr>
                <w:ilvl w:val="0"/>
                <w:numId w:val="56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D949BD" w:rsidRPr="002D3B4F" w:rsidRDefault="00D949BD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Pemimpin saya selalu mendorong untuk berfikir kratif dalam bekerja</w:t>
            </w:r>
          </w:p>
        </w:tc>
        <w:tc>
          <w:tcPr>
            <w:tcW w:w="709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D949BD" w:rsidTr="00D949BD"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numPr>
                <w:ilvl w:val="0"/>
                <w:numId w:val="56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D949BD" w:rsidRPr="002D3B4F" w:rsidRDefault="00D949BD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Pemimpin selalu memberikan arahan atas pekerjaan yang diberikan</w:t>
            </w:r>
          </w:p>
        </w:tc>
        <w:tc>
          <w:tcPr>
            <w:tcW w:w="709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D949BD" w:rsidTr="00D949BD">
        <w:tc>
          <w:tcPr>
            <w:tcW w:w="7938" w:type="dxa"/>
            <w:gridSpan w:val="7"/>
            <w:vAlign w:val="center"/>
          </w:tcPr>
          <w:p w:rsidR="00D949BD" w:rsidRDefault="00D949BD" w:rsidP="00D949BD">
            <w:pPr>
              <w:pStyle w:val="ListParagraph"/>
              <w:spacing w:line="360" w:lineRule="auto"/>
              <w:ind w:left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KARAKTER PEKERJAAN</w:t>
            </w:r>
          </w:p>
        </w:tc>
      </w:tr>
      <w:tr w:rsidR="00D949BD" w:rsidTr="00D949BD"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numPr>
                <w:ilvl w:val="0"/>
                <w:numId w:val="56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D949BD" w:rsidRPr="002D3B4F" w:rsidRDefault="00D949BD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Saya membutuhkan inovasi untuk menyelesaikan pekerjaan</w:t>
            </w:r>
          </w:p>
        </w:tc>
        <w:tc>
          <w:tcPr>
            <w:tcW w:w="709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D949BD" w:rsidTr="00D949BD"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numPr>
                <w:ilvl w:val="0"/>
                <w:numId w:val="56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393" w:type="dxa"/>
            <w:vAlign w:val="center"/>
          </w:tcPr>
          <w:p w:rsidR="00D949BD" w:rsidRPr="002D3B4F" w:rsidRDefault="00D949BD" w:rsidP="00D949B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Tempat kerja memberikan kesempatan untuk berinovasi dalam menciptakan hal baru</w:t>
            </w:r>
          </w:p>
        </w:tc>
        <w:tc>
          <w:tcPr>
            <w:tcW w:w="709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8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" w:type="dxa"/>
            <w:vAlign w:val="center"/>
          </w:tcPr>
          <w:p w:rsidR="00D949BD" w:rsidRDefault="00D949BD" w:rsidP="00D949BD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D949BD" w:rsidRDefault="00D949BD" w:rsidP="00094114">
      <w:pPr>
        <w:spacing w:line="240" w:lineRule="auto"/>
        <w:rPr>
          <w:rFonts w:ascii="Times New Roman" w:hAnsi="Times New Roman"/>
          <w:b/>
          <w:sz w:val="24"/>
        </w:rPr>
      </w:pPr>
    </w:p>
    <w:p w:rsidR="00D949BD" w:rsidRDefault="00D949BD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D949BD" w:rsidRPr="00C55AE1" w:rsidRDefault="00C55AE1" w:rsidP="00C55AE1">
      <w:pPr>
        <w:pStyle w:val="Caption"/>
        <w:ind w:left="0"/>
        <w:rPr>
          <w:rFonts w:ascii="Times New Roman" w:hAnsi="Times New Roman"/>
          <w:b/>
          <w:i w:val="0"/>
          <w:color w:val="auto"/>
          <w:sz w:val="36"/>
        </w:rPr>
      </w:pPr>
      <w:bookmarkStart w:id="6" w:name="_Toc139958083"/>
      <w:bookmarkStart w:id="7" w:name="_Toc140531237"/>
      <w:bookmarkStart w:id="8" w:name="_Toc141220683"/>
      <w:r w:rsidRPr="00C55AE1">
        <w:rPr>
          <w:rFonts w:ascii="Times New Roman" w:hAnsi="Times New Roman"/>
          <w:b/>
          <w:i w:val="0"/>
          <w:color w:val="auto"/>
          <w:sz w:val="24"/>
        </w:rPr>
        <w:lastRenderedPageBreak/>
        <w:t xml:space="preserve">Lampiran </w:t>
      </w:r>
      <w:r w:rsidRPr="00C55AE1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C55AE1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C55AE1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2</w:t>
      </w:r>
      <w:r w:rsidRPr="00C55AE1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C55AE1">
        <w:rPr>
          <w:rFonts w:ascii="Times New Roman" w:hAnsi="Times New Roman"/>
          <w:b/>
          <w:i w:val="0"/>
          <w:color w:val="auto"/>
          <w:sz w:val="24"/>
        </w:rPr>
        <w:t xml:space="preserve"> Tabulasi Data Produktivitas Kerja</w:t>
      </w:r>
      <w:bookmarkEnd w:id="6"/>
      <w:bookmarkEnd w:id="7"/>
      <w:bookmarkEnd w:id="8"/>
    </w:p>
    <w:tbl>
      <w:tblPr>
        <w:tblW w:w="57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517"/>
        <w:gridCol w:w="511"/>
        <w:gridCol w:w="511"/>
        <w:gridCol w:w="511"/>
        <w:gridCol w:w="511"/>
        <w:gridCol w:w="511"/>
        <w:gridCol w:w="511"/>
        <w:gridCol w:w="511"/>
        <w:gridCol w:w="511"/>
        <w:gridCol w:w="691"/>
        <w:gridCol w:w="691"/>
        <w:gridCol w:w="700"/>
        <w:gridCol w:w="1132"/>
      </w:tblGrid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N0</w:t>
            </w:r>
          </w:p>
        </w:tc>
        <w:tc>
          <w:tcPr>
            <w:tcW w:w="3678" w:type="pct"/>
            <w:gridSpan w:val="12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PRODUKTIVITAS KERJA</w:t>
            </w:r>
          </w:p>
        </w:tc>
        <w:tc>
          <w:tcPr>
            <w:tcW w:w="623" w:type="pct"/>
            <w:vMerge w:val="restart"/>
            <w:shd w:val="clear" w:color="auto" w:fill="auto"/>
            <w:noWrap/>
            <w:vAlign w:val="center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TOTAL Y</w:t>
            </w:r>
          </w:p>
        </w:tc>
      </w:tr>
      <w:tr w:rsidR="00D949BD" w:rsidRPr="008D16F9" w:rsidTr="00D949BD">
        <w:trPr>
          <w:trHeight w:val="396"/>
          <w:jc w:val="center"/>
        </w:trPr>
        <w:tc>
          <w:tcPr>
            <w:tcW w:w="699" w:type="pct"/>
            <w:vAlign w:val="bottom"/>
          </w:tcPr>
          <w:p w:rsidR="00D949BD" w:rsidRPr="006A631B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6A631B">
              <w:rPr>
                <w:rFonts w:ascii="Times New Roman" w:eastAsia="Times New Roman" w:hAnsi="Times New Roman"/>
                <w:color w:val="000000"/>
                <w:lang w:eastAsia="id-ID"/>
              </w:rPr>
              <w:t>Responden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Y1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Y</w:t>
            </w: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Y</w:t>
            </w: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Y4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Y</w:t>
            </w: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Y</w:t>
            </w: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Y</w:t>
            </w: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Y</w:t>
            </w: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Y</w:t>
            </w: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Y 1</w:t>
            </w: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Y </w:t>
            </w: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Y </w:t>
            </w: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623" w:type="pct"/>
            <w:vMerge/>
            <w:vAlign w:val="center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38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73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77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79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81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83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87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D949BD" w:rsidRPr="008D16F9" w:rsidTr="00D949BD">
        <w:trPr>
          <w:trHeight w:val="300"/>
          <w:jc w:val="center"/>
        </w:trPr>
        <w:tc>
          <w:tcPr>
            <w:tcW w:w="699" w:type="pct"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91</w:t>
            </w:r>
          </w:p>
        </w:tc>
        <w:tc>
          <w:tcPr>
            <w:tcW w:w="285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1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:rsidR="00D949BD" w:rsidRPr="008D16F9" w:rsidRDefault="00D949BD" w:rsidP="00D949BD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D1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</w:tbl>
    <w:p w:rsidR="00D949BD" w:rsidRDefault="00D949BD" w:rsidP="00D949BD">
      <w:pPr>
        <w:ind w:left="0"/>
        <w:rPr>
          <w:rFonts w:ascii="Times New Roman" w:hAnsi="Times New Roman"/>
          <w:b/>
          <w:sz w:val="24"/>
        </w:rPr>
      </w:pPr>
    </w:p>
    <w:p w:rsidR="00D949BD" w:rsidRDefault="00D949BD" w:rsidP="00D949BD">
      <w:pPr>
        <w:ind w:left="0"/>
        <w:rPr>
          <w:rFonts w:ascii="Times New Roman" w:hAnsi="Times New Roman"/>
          <w:b/>
          <w:sz w:val="24"/>
        </w:rPr>
      </w:pPr>
    </w:p>
    <w:p w:rsidR="00D949BD" w:rsidRPr="00C55AE1" w:rsidRDefault="00C55AE1" w:rsidP="00C55AE1">
      <w:pPr>
        <w:pStyle w:val="Caption"/>
        <w:ind w:left="0"/>
        <w:rPr>
          <w:rFonts w:ascii="Times New Roman" w:hAnsi="Times New Roman"/>
          <w:b/>
          <w:i w:val="0"/>
          <w:color w:val="auto"/>
          <w:sz w:val="36"/>
        </w:rPr>
      </w:pPr>
      <w:bookmarkStart w:id="9" w:name="_Toc139958084"/>
      <w:bookmarkStart w:id="10" w:name="_Toc140531238"/>
      <w:bookmarkStart w:id="11" w:name="_Toc141220684"/>
      <w:r w:rsidRPr="00C55AE1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C55AE1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C55AE1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C55AE1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3</w:t>
      </w:r>
      <w:r w:rsidRPr="00C55AE1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C55AE1">
        <w:rPr>
          <w:rFonts w:ascii="Times New Roman" w:hAnsi="Times New Roman"/>
          <w:b/>
          <w:i w:val="0"/>
          <w:color w:val="auto"/>
          <w:sz w:val="24"/>
        </w:rPr>
        <w:t xml:space="preserve"> Tabulasi Data Pemeliharaan Kerja</w:t>
      </w:r>
      <w:bookmarkEnd w:id="9"/>
      <w:bookmarkEnd w:id="10"/>
      <w:bookmarkEnd w:id="11"/>
    </w:p>
    <w:tbl>
      <w:tblPr>
        <w:tblW w:w="9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4"/>
        <w:gridCol w:w="655"/>
        <w:gridCol w:w="655"/>
        <w:gridCol w:w="655"/>
        <w:gridCol w:w="655"/>
        <w:gridCol w:w="690"/>
        <w:gridCol w:w="690"/>
        <w:gridCol w:w="655"/>
        <w:gridCol w:w="655"/>
        <w:gridCol w:w="655"/>
        <w:gridCol w:w="655"/>
        <w:gridCol w:w="1003"/>
      </w:tblGrid>
      <w:tr w:rsidR="00E34966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N0</w:t>
            </w:r>
          </w:p>
        </w:tc>
        <w:tc>
          <w:tcPr>
            <w:tcW w:w="0" w:type="auto"/>
            <w:gridSpan w:val="10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PEMELIHARAAN KERJA</w:t>
            </w:r>
          </w:p>
        </w:tc>
        <w:tc>
          <w:tcPr>
            <w:tcW w:w="1003" w:type="dxa"/>
            <w:vMerge w:val="restart"/>
          </w:tcPr>
          <w:p w:rsidR="005A5AC5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TOTAL </w:t>
            </w:r>
          </w:p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X1</w:t>
            </w:r>
          </w:p>
        </w:tc>
      </w:tr>
      <w:tr w:rsidR="00E34966" w:rsidRPr="00555506" w:rsidTr="00E34966">
        <w:trPr>
          <w:trHeight w:val="300"/>
          <w:jc w:val="center"/>
        </w:trPr>
        <w:tc>
          <w:tcPr>
            <w:tcW w:w="0" w:type="auto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Cs w:val="24"/>
                <w:lang w:eastAsia="id-ID"/>
              </w:rPr>
              <w:t>Responden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X1</w:t>
            </w:r>
          </w:p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X1</w:t>
            </w:r>
          </w:p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X1</w:t>
            </w:r>
          </w:p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X1</w:t>
            </w:r>
          </w:p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X1</w:t>
            </w:r>
          </w:p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X1</w:t>
            </w:r>
          </w:p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X1</w:t>
            </w:r>
          </w:p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X1</w:t>
            </w:r>
          </w:p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X1</w:t>
            </w:r>
          </w:p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X1</w:t>
            </w:r>
          </w:p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003" w:type="dxa"/>
            <w:vMerge/>
          </w:tcPr>
          <w:p w:rsidR="005A5AC5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5A5AC5" w:rsidRPr="00555506" w:rsidTr="00E34966">
        <w:trPr>
          <w:trHeight w:val="300"/>
          <w:jc w:val="center"/>
        </w:trPr>
        <w:tc>
          <w:tcPr>
            <w:tcW w:w="0" w:type="auto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3" w:type="dxa"/>
            <w:vAlign w:val="bottom"/>
          </w:tcPr>
          <w:p w:rsidR="005A5AC5" w:rsidRPr="00555506" w:rsidRDefault="005A5AC5" w:rsidP="00E34966">
            <w:pPr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506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</w:tr>
    </w:tbl>
    <w:p w:rsidR="00A45D3D" w:rsidRDefault="00A45D3D" w:rsidP="00D949BD">
      <w:pPr>
        <w:ind w:left="0"/>
        <w:rPr>
          <w:rFonts w:ascii="Times New Roman" w:hAnsi="Times New Roman"/>
          <w:b/>
          <w:sz w:val="24"/>
        </w:rPr>
      </w:pPr>
    </w:p>
    <w:p w:rsidR="00383848" w:rsidRDefault="00383848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D949BD" w:rsidRPr="00C55AE1" w:rsidRDefault="00C55AE1" w:rsidP="00C55AE1">
      <w:pPr>
        <w:pStyle w:val="Caption"/>
        <w:ind w:left="0"/>
        <w:rPr>
          <w:rFonts w:ascii="Times New Roman" w:hAnsi="Times New Roman"/>
          <w:b/>
          <w:i w:val="0"/>
          <w:color w:val="auto"/>
          <w:sz w:val="36"/>
        </w:rPr>
      </w:pPr>
      <w:bookmarkStart w:id="12" w:name="_Toc139958085"/>
      <w:bookmarkStart w:id="13" w:name="_Toc140531239"/>
      <w:bookmarkStart w:id="14" w:name="_Toc141220685"/>
      <w:r w:rsidRPr="00C55AE1">
        <w:rPr>
          <w:rFonts w:ascii="Times New Roman" w:hAnsi="Times New Roman"/>
          <w:b/>
          <w:i w:val="0"/>
          <w:color w:val="auto"/>
          <w:sz w:val="24"/>
        </w:rPr>
        <w:lastRenderedPageBreak/>
        <w:t xml:space="preserve">Lampiran </w:t>
      </w:r>
      <w:r w:rsidRPr="00C55AE1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C55AE1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C55AE1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4</w:t>
      </w:r>
      <w:r w:rsidRPr="00C55AE1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C55AE1">
        <w:rPr>
          <w:rFonts w:ascii="Times New Roman" w:hAnsi="Times New Roman"/>
          <w:b/>
          <w:i w:val="0"/>
          <w:color w:val="auto"/>
          <w:sz w:val="24"/>
        </w:rPr>
        <w:t xml:space="preserve"> Tabulasi Data Kesejahteraan Kerja</w:t>
      </w:r>
      <w:bookmarkEnd w:id="12"/>
      <w:bookmarkEnd w:id="13"/>
      <w:bookmarkEnd w:id="14"/>
    </w:p>
    <w:tbl>
      <w:tblPr>
        <w:tblW w:w="8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4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1048"/>
      </w:tblGrid>
      <w:tr w:rsidR="00383848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N0</w:t>
            </w:r>
          </w:p>
        </w:tc>
        <w:tc>
          <w:tcPr>
            <w:tcW w:w="0" w:type="auto"/>
            <w:gridSpan w:val="12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lang w:eastAsia="id-ID"/>
              </w:rPr>
              <w:t>KESEJAHTERAAN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id-ID"/>
              </w:rPr>
              <w:t xml:space="preserve"> KERJA</w:t>
            </w:r>
          </w:p>
        </w:tc>
        <w:tc>
          <w:tcPr>
            <w:tcW w:w="1048" w:type="dxa"/>
            <w:vMerge w:val="restart"/>
            <w:shd w:val="clear" w:color="auto" w:fill="auto"/>
            <w:noWrap/>
            <w:vAlign w:val="center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lang w:eastAsia="id-ID"/>
              </w:rPr>
              <w:t>TOTAL X2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  <w:vAlign w:val="center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Cs w:val="24"/>
                <w:lang w:eastAsia="id-ID"/>
              </w:rPr>
              <w:t>Responden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X2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X2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X2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X2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X2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X2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X2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X2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X2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X2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X2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X2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048" w:type="dxa"/>
            <w:vMerge/>
            <w:vAlign w:val="center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</w:tbl>
    <w:p w:rsidR="00383848" w:rsidRDefault="00383848" w:rsidP="00D949BD">
      <w:pPr>
        <w:ind w:left="0"/>
        <w:rPr>
          <w:rFonts w:ascii="Times New Roman" w:hAnsi="Times New Roman"/>
          <w:b/>
          <w:sz w:val="24"/>
        </w:rPr>
      </w:pPr>
    </w:p>
    <w:p w:rsidR="00D949BD" w:rsidRPr="00C55AE1" w:rsidRDefault="00C55AE1" w:rsidP="00C55AE1">
      <w:pPr>
        <w:pStyle w:val="Caption"/>
        <w:ind w:left="0"/>
        <w:jc w:val="left"/>
        <w:rPr>
          <w:rFonts w:ascii="Times New Roman" w:hAnsi="Times New Roman"/>
          <w:b/>
          <w:i w:val="0"/>
          <w:color w:val="auto"/>
          <w:sz w:val="36"/>
        </w:rPr>
      </w:pPr>
      <w:bookmarkStart w:id="15" w:name="_Toc139958086"/>
      <w:bookmarkStart w:id="16" w:name="_Toc140531240"/>
      <w:bookmarkStart w:id="17" w:name="_Toc141220686"/>
      <w:r w:rsidRPr="00C55AE1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C55AE1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C55AE1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C55AE1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5</w:t>
      </w:r>
      <w:r w:rsidRPr="00C55AE1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C55AE1">
        <w:rPr>
          <w:rFonts w:ascii="Times New Roman" w:hAnsi="Times New Roman"/>
          <w:b/>
          <w:i w:val="0"/>
          <w:color w:val="auto"/>
          <w:sz w:val="24"/>
        </w:rPr>
        <w:t xml:space="preserve"> Tabulasi Data Perilaku Inovatif</w:t>
      </w:r>
      <w:bookmarkEnd w:id="15"/>
      <w:bookmarkEnd w:id="16"/>
      <w:bookmarkEnd w:id="1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4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1003"/>
      </w:tblGrid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N0</w:t>
            </w:r>
          </w:p>
        </w:tc>
        <w:tc>
          <w:tcPr>
            <w:tcW w:w="0" w:type="auto"/>
            <w:gridSpan w:val="10"/>
            <w:shd w:val="clear" w:color="auto" w:fill="auto"/>
            <w:noWrap/>
            <w:vAlign w:val="bottom"/>
            <w:hideMark/>
          </w:tcPr>
          <w:p w:rsidR="00383848" w:rsidRPr="00C47408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PERILAKU INOVATIF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8384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TOTAL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  <w:vAlign w:val="bottom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Cs w:val="24"/>
                <w:lang w:eastAsia="id-ID"/>
              </w:rPr>
              <w:t>Responden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X3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X3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X3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X3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X3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X3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X3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X3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X3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34966" w:rsidRDefault="00E34966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X3</w:t>
            </w:r>
          </w:p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0" w:type="auto"/>
            <w:vMerge/>
            <w:vAlign w:val="center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E34966" w:rsidRPr="00C47408" w:rsidTr="00E34966">
        <w:trPr>
          <w:trHeight w:val="300"/>
          <w:jc w:val="center"/>
        </w:trPr>
        <w:tc>
          <w:tcPr>
            <w:tcW w:w="0" w:type="auto"/>
          </w:tcPr>
          <w:p w:rsidR="00383848" w:rsidRPr="00555506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5555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83848" w:rsidRPr="00C47408" w:rsidRDefault="00383848" w:rsidP="00E34966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C474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</w:tbl>
    <w:p w:rsidR="00383848" w:rsidRDefault="00383848" w:rsidP="00D949BD">
      <w:pPr>
        <w:ind w:left="0"/>
        <w:rPr>
          <w:rFonts w:ascii="Times New Roman" w:hAnsi="Times New Roman"/>
          <w:b/>
          <w:sz w:val="24"/>
        </w:rPr>
      </w:pPr>
    </w:p>
    <w:p w:rsidR="00383848" w:rsidRDefault="00383848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383848" w:rsidRPr="00D728AE" w:rsidRDefault="00D728AE" w:rsidP="00D728AE">
      <w:pPr>
        <w:pStyle w:val="Caption"/>
        <w:ind w:left="0"/>
        <w:jc w:val="left"/>
        <w:rPr>
          <w:rFonts w:ascii="Times New Roman" w:hAnsi="Times New Roman"/>
          <w:b/>
          <w:i w:val="0"/>
          <w:color w:val="auto"/>
          <w:sz w:val="36"/>
        </w:rPr>
      </w:pPr>
      <w:bookmarkStart w:id="18" w:name="_Toc139958087"/>
      <w:bookmarkStart w:id="19" w:name="_Toc140531241"/>
      <w:bookmarkStart w:id="20" w:name="_Toc141220687"/>
      <w:r w:rsidRPr="00D728AE">
        <w:rPr>
          <w:rFonts w:ascii="Times New Roman" w:hAnsi="Times New Roman"/>
          <w:b/>
          <w:i w:val="0"/>
          <w:color w:val="auto"/>
          <w:sz w:val="24"/>
        </w:rPr>
        <w:lastRenderedPageBreak/>
        <w:t xml:space="preserve">Lampiran </w: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728AE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6</w: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728AE">
        <w:rPr>
          <w:rFonts w:ascii="Times New Roman" w:hAnsi="Times New Roman"/>
          <w:b/>
          <w:i w:val="0"/>
          <w:color w:val="auto"/>
          <w:sz w:val="24"/>
        </w:rPr>
        <w:t xml:space="preserve"> Transformasi Data Produktivitas Kerja</w:t>
      </w:r>
      <w:bookmarkEnd w:id="18"/>
      <w:bookmarkEnd w:id="19"/>
      <w:bookmarkEnd w:id="20"/>
    </w:p>
    <w:tbl>
      <w:tblPr>
        <w:tblW w:w="10481" w:type="dxa"/>
        <w:tblInd w:w="-1281" w:type="dxa"/>
        <w:tblLook w:val="04A0" w:firstRow="1" w:lastRow="0" w:firstColumn="1" w:lastColumn="0" w:noHBand="0" w:noVBand="1"/>
      </w:tblPr>
      <w:tblGrid>
        <w:gridCol w:w="4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940"/>
      </w:tblGrid>
      <w:tr w:rsidR="00751142" w:rsidRPr="00751142" w:rsidTr="00751142">
        <w:trPr>
          <w:trHeight w:val="315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NO</w:t>
            </w:r>
          </w:p>
        </w:tc>
        <w:tc>
          <w:tcPr>
            <w:tcW w:w="908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id-ID"/>
              </w:rPr>
            </w:pPr>
            <w:r w:rsidRPr="00751142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id-ID"/>
              </w:rPr>
              <w:t>Succesive Interval Produktivitas Kerja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Total Y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lef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y.11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y.12</w:t>
            </w: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lef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45,635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42,772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52,784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37,697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1,787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26,583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50,395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40,221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29,972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28,516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37,174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44,085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35,970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49,444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36,138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43,798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43,689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38,618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45,312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39,553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26,012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41,349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37,937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38,901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34,165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48,977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1,464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38,128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52,784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52,784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12,000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39,767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47,792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43,413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34,341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51,614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32,820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46,606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38,071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42,011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33,612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36,138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44,150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50,375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lastRenderedPageBreak/>
              <w:t>43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42,018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27,488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46,574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44,498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45,803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45,631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47,195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43,711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45,893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1,787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19,741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43,438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49,198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43,604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43,248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41,366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42,556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43,473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48,010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47,641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52,784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48,307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47,791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44,866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45,077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43,602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45,758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45,568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34,165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31,254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38,449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52,784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37,181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50,681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45,784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30,830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37,174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1,494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28,662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33,650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1,464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1,494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27,041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36,724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48,135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2,427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35,186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40,720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2,692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38,071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1,494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4,552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44,179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lastRenderedPageBreak/>
              <w:t>88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3,132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43,425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4,568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50,342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90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45,842</w:t>
            </w:r>
          </w:p>
        </w:tc>
      </w:tr>
      <w:tr w:rsidR="00751142" w:rsidRPr="00751142" w:rsidTr="00751142">
        <w:trPr>
          <w:trHeight w:val="2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91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4,173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3,401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142" w:rsidRPr="00751142" w:rsidRDefault="00751142" w:rsidP="00751142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751142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43,723</w:t>
            </w:r>
          </w:p>
        </w:tc>
      </w:tr>
    </w:tbl>
    <w:p w:rsidR="00A10804" w:rsidRDefault="00A10804" w:rsidP="00D949BD">
      <w:pPr>
        <w:ind w:left="0"/>
        <w:rPr>
          <w:rFonts w:ascii="Times New Roman" w:hAnsi="Times New Roman"/>
          <w:b/>
          <w:sz w:val="24"/>
        </w:rPr>
      </w:pPr>
    </w:p>
    <w:p w:rsidR="00E34966" w:rsidRPr="00D728AE" w:rsidRDefault="00D728AE" w:rsidP="00D728AE">
      <w:pPr>
        <w:pStyle w:val="Caption"/>
        <w:ind w:left="0"/>
        <w:rPr>
          <w:rFonts w:ascii="Times New Roman" w:hAnsi="Times New Roman"/>
          <w:b/>
          <w:i w:val="0"/>
          <w:color w:val="auto"/>
          <w:sz w:val="36"/>
        </w:rPr>
      </w:pPr>
      <w:bookmarkStart w:id="21" w:name="_Toc139958088"/>
      <w:bookmarkStart w:id="22" w:name="_Toc140531242"/>
      <w:bookmarkStart w:id="23" w:name="_Toc141220688"/>
      <w:r w:rsidRPr="00D728AE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728AE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7</w: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728AE">
        <w:rPr>
          <w:rFonts w:ascii="Times New Roman" w:hAnsi="Times New Roman"/>
          <w:b/>
          <w:i w:val="0"/>
          <w:color w:val="auto"/>
          <w:sz w:val="24"/>
        </w:rPr>
        <w:t xml:space="preserve"> Transformasi Data Produktivitas Kerja</w:t>
      </w:r>
      <w:bookmarkEnd w:id="21"/>
      <w:bookmarkEnd w:id="22"/>
      <w:bookmarkEnd w:id="23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17"/>
        <w:gridCol w:w="980"/>
      </w:tblGrid>
      <w:tr w:rsidR="00A10804" w:rsidRPr="00A10804" w:rsidTr="00A10804">
        <w:trPr>
          <w:trHeight w:val="33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id-ID"/>
              </w:rPr>
            </w:pPr>
          </w:p>
        </w:tc>
        <w:tc>
          <w:tcPr>
            <w:tcW w:w="7630" w:type="dxa"/>
            <w:gridSpan w:val="10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id-ID"/>
              </w:rPr>
            </w:pPr>
            <w:r w:rsidRPr="00A10804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id-ID"/>
              </w:rPr>
              <w:t>Succesive Interval Pemeliharaan Kerja</w:t>
            </w:r>
          </w:p>
        </w:tc>
        <w:tc>
          <w:tcPr>
            <w:tcW w:w="980" w:type="dxa"/>
            <w:vMerge w:val="restart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Skor Total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No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x1.10</w:t>
            </w:r>
          </w:p>
        </w:tc>
        <w:tc>
          <w:tcPr>
            <w:tcW w:w="980" w:type="dxa"/>
            <w:vMerge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1,689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30,985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43,416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45,822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32,991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24,061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37,809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34,956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29,102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29,188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32,725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1,662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30,502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33,807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45,822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32,077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34,742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39,893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33,807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41,077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32,383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27,089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44,726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27,702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36,667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30,022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45,822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33,964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45,822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45,822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10,000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45,822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44,758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35,318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31,550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42,238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27,150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38,742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lastRenderedPageBreak/>
              <w:t>37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30,953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1,763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1,689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27,520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1,763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1,689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27,338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31,045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40,913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40,093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36,379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26,070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39,458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36,539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31,040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36,494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39,861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41,174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33,221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1,662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1,689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23,361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38,495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40,942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34,738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42,203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41,179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41,617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36,800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45,822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45,822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45,822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40,965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38,635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42,298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39,277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38,827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37,523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38,160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31,942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26,959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35,989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43,385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33,008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42,643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32,742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1,494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1,763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1,689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25,680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33,807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1,662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1,603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1,494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22,969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28,112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1,763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1,689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1,603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24,760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lastRenderedPageBreak/>
              <w:t>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1,662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32,927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36,422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35,539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32,869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33,807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38,684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43,284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37,487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90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3,486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39,857</w:t>
            </w:r>
          </w:p>
        </w:tc>
      </w:tr>
      <w:tr w:rsidR="00A10804" w:rsidRPr="00A10804" w:rsidTr="00A10804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91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4,731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4,493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A10804" w:rsidRPr="00A10804" w:rsidRDefault="00A10804" w:rsidP="00A10804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A10804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39,314</w:t>
            </w:r>
          </w:p>
        </w:tc>
      </w:tr>
    </w:tbl>
    <w:p w:rsidR="00A10804" w:rsidRDefault="00A10804" w:rsidP="00D949BD">
      <w:pPr>
        <w:ind w:left="0"/>
        <w:rPr>
          <w:rFonts w:ascii="Times New Roman" w:hAnsi="Times New Roman"/>
          <w:b/>
          <w:sz w:val="24"/>
        </w:rPr>
      </w:pPr>
    </w:p>
    <w:p w:rsidR="00E34966" w:rsidRPr="00D728AE" w:rsidRDefault="00D728AE" w:rsidP="00D728AE">
      <w:pPr>
        <w:pStyle w:val="Caption"/>
        <w:ind w:left="0"/>
        <w:rPr>
          <w:rFonts w:ascii="Times New Roman" w:hAnsi="Times New Roman"/>
          <w:b/>
          <w:i w:val="0"/>
          <w:color w:val="auto"/>
          <w:sz w:val="36"/>
        </w:rPr>
      </w:pPr>
      <w:bookmarkStart w:id="24" w:name="_Toc139958089"/>
      <w:bookmarkStart w:id="25" w:name="_Toc140531243"/>
      <w:bookmarkStart w:id="26" w:name="_Toc141220689"/>
      <w:r w:rsidRPr="00D728AE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728AE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8</w: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728AE">
        <w:rPr>
          <w:rFonts w:ascii="Times New Roman" w:hAnsi="Times New Roman"/>
          <w:b/>
          <w:i w:val="0"/>
          <w:color w:val="auto"/>
          <w:sz w:val="24"/>
        </w:rPr>
        <w:t xml:space="preserve"> Transformasi Data Kesejahteraan  Kerja</w:t>
      </w:r>
      <w:bookmarkEnd w:id="24"/>
      <w:bookmarkEnd w:id="25"/>
      <w:bookmarkEnd w:id="26"/>
    </w:p>
    <w:tbl>
      <w:tblPr>
        <w:tblW w:w="10781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17"/>
        <w:gridCol w:w="817"/>
        <w:gridCol w:w="817"/>
        <w:gridCol w:w="1060"/>
      </w:tblGrid>
      <w:tr w:rsidR="00BF4B59" w:rsidRPr="00BF4B59" w:rsidTr="00136B37">
        <w:trPr>
          <w:trHeight w:val="33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id-ID"/>
              </w:rPr>
            </w:pPr>
          </w:p>
        </w:tc>
        <w:tc>
          <w:tcPr>
            <w:tcW w:w="9264" w:type="dxa"/>
            <w:gridSpan w:val="12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id-ID"/>
              </w:rPr>
            </w:pPr>
            <w:r w:rsidRPr="00BF4B59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id-ID"/>
              </w:rPr>
              <w:t>Succesive Interval Kesejahteraan Kerja</w:t>
            </w:r>
          </w:p>
        </w:tc>
        <w:tc>
          <w:tcPr>
            <w:tcW w:w="1060" w:type="dxa"/>
            <w:vMerge w:val="restart"/>
            <w:shd w:val="clear" w:color="auto" w:fill="auto"/>
            <w:noWrap/>
            <w:vAlign w:val="center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Total X2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no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x2.10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x2.11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x2.12</w:t>
            </w:r>
          </w:p>
        </w:tc>
        <w:tc>
          <w:tcPr>
            <w:tcW w:w="1060" w:type="dxa"/>
            <w:vMerge/>
            <w:vAlign w:val="center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lef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38,575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43,773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53,240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37,789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1,953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32,511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1,953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2,293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28,655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1,953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35,673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1,953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32,462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2,293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33,174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36,273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45,863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1,662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36,517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53,240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42,368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1,662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43,132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48,312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38,269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47,137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42,098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2,293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32,401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52,031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1,603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37,110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39,916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39,597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46,912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40,897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53,240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53,240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12,000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1,689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1,640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30,543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lastRenderedPageBreak/>
              <w:t>31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53,240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1,494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37,378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44,720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47,007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1,953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33,509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48,448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35,469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2,293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34,552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1,461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2,293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33,056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38,269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44,402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1,953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47,083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43,337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1,953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2,293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27,327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40,228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2,293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41,031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42,105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42,213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49,472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43,317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40,330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1,603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2,293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19,542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44,829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42,145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44,734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42,109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49,511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47,222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48,259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46,918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53,240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53,240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49,375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2,293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46,240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48,777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41,597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48,467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41,560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43,019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37,065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2,293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32,108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1,662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41,069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49,558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36,487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1,494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1,640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37,905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lastRenderedPageBreak/>
              <w:t>76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44,666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1,689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1,640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34,093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43,115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1,953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1,689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2,293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29,564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1,953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1,640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2,293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25,338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2,133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1,953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2,293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26,635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40,510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1,640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1,662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36,099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1,953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2,500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2,293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37,116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2,479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2,150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37,695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38,269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3,126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3,070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3,100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44,990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4,549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49,558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2,959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3,043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46,931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90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2,092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4,308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2,997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3,012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3,501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43,825</w:t>
            </w:r>
          </w:p>
        </w:tc>
      </w:tr>
      <w:tr w:rsidR="00BF4B59" w:rsidRPr="00BF4B59" w:rsidTr="00136B37">
        <w:trPr>
          <w:trHeight w:val="270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91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2,232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2,041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4,329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4,302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4,245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4,753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4,282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4,529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3,459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3,208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BF4B59" w:rsidRPr="00BF4B59" w:rsidRDefault="00BF4B59" w:rsidP="00BF4B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BF4B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46,335</w:t>
            </w:r>
          </w:p>
        </w:tc>
      </w:tr>
    </w:tbl>
    <w:p w:rsidR="00A10804" w:rsidRDefault="00A10804" w:rsidP="00D949BD">
      <w:pPr>
        <w:ind w:left="0"/>
        <w:rPr>
          <w:rFonts w:ascii="Times New Roman" w:hAnsi="Times New Roman"/>
          <w:b/>
          <w:sz w:val="24"/>
        </w:rPr>
      </w:pPr>
    </w:p>
    <w:p w:rsidR="00E34966" w:rsidRPr="00D728AE" w:rsidRDefault="00D728AE" w:rsidP="00D728AE">
      <w:pPr>
        <w:pStyle w:val="Caption"/>
        <w:ind w:left="0"/>
        <w:jc w:val="left"/>
        <w:rPr>
          <w:rFonts w:ascii="Times New Roman" w:hAnsi="Times New Roman"/>
          <w:b/>
          <w:i w:val="0"/>
          <w:color w:val="auto"/>
          <w:sz w:val="36"/>
        </w:rPr>
      </w:pPr>
      <w:bookmarkStart w:id="27" w:name="_Toc139958090"/>
      <w:bookmarkStart w:id="28" w:name="_Toc140531244"/>
      <w:bookmarkStart w:id="29" w:name="_Toc141220690"/>
      <w:r w:rsidRPr="00D728AE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728AE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9</w: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728AE">
        <w:rPr>
          <w:rFonts w:ascii="Times New Roman" w:hAnsi="Times New Roman"/>
          <w:b/>
          <w:i w:val="0"/>
          <w:color w:val="auto"/>
          <w:sz w:val="24"/>
        </w:rPr>
        <w:t xml:space="preserve"> Transformasi Data perilaku Inovatif</w:t>
      </w:r>
      <w:bookmarkEnd w:id="27"/>
      <w:bookmarkEnd w:id="28"/>
      <w:bookmarkEnd w:id="29"/>
    </w:p>
    <w:tbl>
      <w:tblPr>
        <w:tblW w:w="817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17"/>
        <w:gridCol w:w="937"/>
      </w:tblGrid>
      <w:tr w:rsidR="00232E59" w:rsidRPr="00232E59" w:rsidTr="00232E59">
        <w:trPr>
          <w:trHeight w:val="330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No</w:t>
            </w:r>
          </w:p>
        </w:tc>
        <w:tc>
          <w:tcPr>
            <w:tcW w:w="6785" w:type="dxa"/>
            <w:gridSpan w:val="10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id-ID"/>
              </w:rPr>
            </w:pPr>
            <w:r w:rsidRPr="00232E59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id-ID"/>
              </w:rPr>
              <w:t>Succesive Interval Perilaku Inovatif</w:t>
            </w:r>
          </w:p>
        </w:tc>
        <w:tc>
          <w:tcPr>
            <w:tcW w:w="825" w:type="dxa"/>
            <w:vMerge w:val="restart"/>
            <w:shd w:val="clear" w:color="auto" w:fill="auto"/>
            <w:noWrap/>
            <w:vAlign w:val="center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Total X3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vMerge/>
            <w:vAlign w:val="center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lef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x3.9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id-ID"/>
              </w:rPr>
              <w:t>x3.10</w:t>
            </w:r>
          </w:p>
        </w:tc>
        <w:tc>
          <w:tcPr>
            <w:tcW w:w="825" w:type="dxa"/>
            <w:vMerge/>
            <w:vAlign w:val="center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left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30,634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38,862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46,472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2,366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28,547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2,240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2,141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28,753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2,366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2,240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2,141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24,984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32,592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33,692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2,366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2,240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28,391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33,692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34,095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33,692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46,472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14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31,959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2,366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39,112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46,472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33,692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39,996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35,017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20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2,240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27,335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21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46,472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22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1,603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32,220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38,869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33,692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lastRenderedPageBreak/>
              <w:t>25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39,986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36,282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46,472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46,472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10,000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32,622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46,472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2,366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32,890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34,045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45,234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2,240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2,141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29,248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41,528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35,042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2,240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24,417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2,366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2,240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2,141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28,243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33,692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37,546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41,376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35,017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44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2,366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2,240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2,141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22,897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34,131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38,989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47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37,647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48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33,056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49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36,282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50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37,692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51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40,073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52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1,603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2,240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2,141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23,236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53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41,528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54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39,272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55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2,366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39,074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38,869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57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46,472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42,597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40,172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60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41,351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40,283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46,472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63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43,836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64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2,240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39,085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65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2,366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40,230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66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37,896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67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41,302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2,366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36,994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69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2,366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31,574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lastRenderedPageBreak/>
              <w:t>70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31,631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71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2,240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2,141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26,116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72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2,240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2,141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29,291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73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40,092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74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33,692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75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45,169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76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43,845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77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34,969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78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33,692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79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1,540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1,494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2,240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2,141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24,481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80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2,366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2,240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2,141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25,100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81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1,494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1,603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1,494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1,494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26,470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82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2,200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2,366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1,603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1,494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2,240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2,141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21,287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83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2,256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39,252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84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2,366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2,322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2,264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2,141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33,019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85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2,443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32,720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86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3,472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3,381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33,692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87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3,240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37,566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88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3,302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43,883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89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46,472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90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3,382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3,364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3,411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3,415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41,416</w:t>
            </w:r>
          </w:p>
        </w:tc>
      </w:tr>
      <w:tr w:rsidR="00232E59" w:rsidRPr="00232E59" w:rsidTr="00232E59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91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4,647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4,688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4,627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4,462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4,667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18"/>
                <w:szCs w:val="18"/>
                <w:lang w:eastAsia="id-ID"/>
              </w:rPr>
              <w:t>4,709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32E59" w:rsidRPr="00232E59" w:rsidRDefault="00232E59" w:rsidP="00232E59">
            <w:pPr>
              <w:spacing w:line="240" w:lineRule="auto"/>
              <w:ind w:left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</w:pPr>
            <w:r w:rsidRPr="00232E59">
              <w:rPr>
                <w:rFonts w:ascii="Courier New" w:eastAsia="Times New Roman" w:hAnsi="Courier New" w:cs="Courier New"/>
                <w:sz w:val="20"/>
                <w:szCs w:val="20"/>
                <w:lang w:eastAsia="id-ID"/>
              </w:rPr>
              <w:t>46,472</w:t>
            </w:r>
          </w:p>
        </w:tc>
      </w:tr>
    </w:tbl>
    <w:p w:rsidR="00751142" w:rsidRDefault="00751142" w:rsidP="00D728AE">
      <w:pPr>
        <w:ind w:left="0"/>
        <w:jc w:val="left"/>
        <w:rPr>
          <w:rFonts w:ascii="Times New Roman" w:hAnsi="Times New Roman"/>
          <w:b/>
          <w:sz w:val="24"/>
        </w:rPr>
      </w:pPr>
    </w:p>
    <w:p w:rsidR="00E34966" w:rsidRPr="00D728AE" w:rsidRDefault="00D728AE" w:rsidP="00D728AE">
      <w:pPr>
        <w:pStyle w:val="Caption"/>
        <w:ind w:left="0"/>
        <w:jc w:val="left"/>
        <w:rPr>
          <w:rFonts w:ascii="Times New Roman" w:hAnsi="Times New Roman"/>
          <w:b/>
          <w:i w:val="0"/>
          <w:color w:val="auto"/>
          <w:sz w:val="36"/>
        </w:rPr>
      </w:pPr>
      <w:bookmarkStart w:id="30" w:name="_Toc139958091"/>
      <w:bookmarkStart w:id="31" w:name="_Toc140531245"/>
      <w:bookmarkStart w:id="32" w:name="_Toc141220691"/>
      <w:r w:rsidRPr="00D728AE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728AE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10</w: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728AE">
        <w:rPr>
          <w:rFonts w:ascii="Times New Roman" w:hAnsi="Times New Roman"/>
          <w:b/>
          <w:i w:val="0"/>
          <w:color w:val="auto"/>
          <w:sz w:val="24"/>
        </w:rPr>
        <w:t xml:space="preserve"> Uji Validitas Produktivitas Kerja</w:t>
      </w:r>
      <w:bookmarkEnd w:id="30"/>
      <w:bookmarkEnd w:id="31"/>
      <w:bookmarkEnd w:id="32"/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"/>
        <w:gridCol w:w="1010"/>
        <w:gridCol w:w="54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232E59" w:rsidRPr="00F75EAE" w:rsidTr="00655A8A">
        <w:trPr>
          <w:cantSplit/>
        </w:trPr>
        <w:tc>
          <w:tcPr>
            <w:tcW w:w="8926" w:type="dxa"/>
            <w:gridSpan w:val="15"/>
            <w:shd w:val="clear" w:color="auto" w:fill="FFFFFF"/>
            <w:vAlign w:val="center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28"/>
              </w:rPr>
            </w:pPr>
            <w:r w:rsidRPr="00F75EAE">
              <w:rPr>
                <w:rFonts w:ascii="Arial" w:hAnsi="Arial" w:cs="Arial"/>
                <w:b/>
                <w:bCs/>
                <w:color w:val="010205"/>
                <w:sz w:val="16"/>
                <w:szCs w:val="28"/>
              </w:rPr>
              <w:t>Correlations</w:t>
            </w:r>
          </w:p>
        </w:tc>
      </w:tr>
      <w:tr w:rsidR="00655A8A" w:rsidRPr="00F75EAE" w:rsidTr="00655A8A">
        <w:trPr>
          <w:cantSplit/>
        </w:trPr>
        <w:tc>
          <w:tcPr>
            <w:tcW w:w="1431" w:type="dxa"/>
            <w:gridSpan w:val="2"/>
            <w:shd w:val="clear" w:color="auto" w:fill="FFFFFF"/>
            <w:vAlign w:val="bottom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549" w:type="dxa"/>
            <w:shd w:val="clear" w:color="auto" w:fill="FFFFFF"/>
            <w:vAlign w:val="bottom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1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2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3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4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5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6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7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8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9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10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11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12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TOTAL Y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 w:val="restart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1</w:t>
            </w: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Pearson Correlation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,695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,621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,572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,675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,665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,563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,436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,838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,780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,719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,743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,827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Sig. (2-tailed)</w:t>
            </w:r>
          </w:p>
        </w:tc>
        <w:tc>
          <w:tcPr>
            <w:tcW w:w="549" w:type="dxa"/>
            <w:shd w:val="clear" w:color="auto" w:fill="F9F9FB"/>
            <w:vAlign w:val="center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,016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 w:val="restart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2</w:t>
            </w: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Pearson Correlation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,695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,631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,580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,584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,724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,543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,572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,747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,776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,743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,748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,838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Sig. (2-tailed)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  <w:vAlign w:val="center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,002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 w:val="restart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3</w:t>
            </w: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Pearson Correlation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,621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,631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,759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,714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,420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,644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,446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,607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,716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,692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,580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,785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Sig. (2-tailed)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  <w:vAlign w:val="center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,021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,013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 w:val="restart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4</w:t>
            </w: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Pearson Correlation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,572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,580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,759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,827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,540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,751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,396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,617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,697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,600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,639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,799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Sig. (2-tailed)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  <w:vAlign w:val="center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,002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 w:val="restart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5</w:t>
            </w: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Pearson Correlation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,675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,584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,714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,827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,693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,734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,308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,737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,769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,614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,725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,837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Sig. (2-tailed)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  <w:vAlign w:val="center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,098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 w:val="restart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6</w:t>
            </w: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Pearson Correlation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,665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,724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,420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,540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,693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,631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,404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,748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,779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,726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,840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,819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Sig. (2-tailed)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,021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,002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  <w:vAlign w:val="center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,027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 w:val="restart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7</w:t>
            </w: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Pearson Correlation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,563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,543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,644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,751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,734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,631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,329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,769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,801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,683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,763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,819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Sig. (2-tailed)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,002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  <w:vAlign w:val="center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,076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 w:val="restart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8</w:t>
            </w: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Pearson Correlation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,436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,572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,446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,396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,308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,404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,329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,477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,520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,508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,433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,598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Sig. (2-tailed)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,016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,013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,098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,027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,076</w:t>
            </w:r>
          </w:p>
        </w:tc>
        <w:tc>
          <w:tcPr>
            <w:tcW w:w="567" w:type="dxa"/>
            <w:shd w:val="clear" w:color="auto" w:fill="F9F9FB"/>
            <w:vAlign w:val="center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,008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,003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,004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,017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 w:val="restart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9</w:t>
            </w: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Pearson Correlation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,838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,747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,607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,617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,737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,748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,769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,477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,919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,847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,907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,918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Sig. (2-tailed)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,008</w:t>
            </w:r>
          </w:p>
        </w:tc>
        <w:tc>
          <w:tcPr>
            <w:tcW w:w="567" w:type="dxa"/>
            <w:shd w:val="clear" w:color="auto" w:fill="F9F9FB"/>
            <w:vAlign w:val="center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 w:val="restart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10</w:t>
            </w: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Pearson Correlation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,780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,776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,716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,697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,769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,779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,801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,520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,919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,906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,888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,954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Sig. (2-tailed)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,003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  <w:vAlign w:val="center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 w:val="restart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11</w:t>
            </w: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Pearson Correlation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,719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,743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,692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,600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,614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,726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,683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,508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,847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,906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,818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,886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Sig. (2-tailed)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,004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  <w:vAlign w:val="center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 w:val="restart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Y 12</w:t>
            </w: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Pearson Correlation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,743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,748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,580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,639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,725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,840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,763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,433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,907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,888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,818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1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,906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Sig. (2-tailed)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,017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  <w:vAlign w:val="center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 w:val="restart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TOTAL Y</w:t>
            </w: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Pearson Correlation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,827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,838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,785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,799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,837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,819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,819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,598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,918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,954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,886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,906</w:t>
            </w:r>
            <w:r w:rsidRPr="00F75EAE">
              <w:rPr>
                <w:rFonts w:ascii="Arial" w:hAnsi="Arial" w:cs="Arial"/>
                <w:color w:val="010205"/>
                <w:sz w:val="16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1</w:t>
            </w: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Sig. (2-tailed)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&lt;,001</w:t>
            </w:r>
          </w:p>
        </w:tc>
        <w:tc>
          <w:tcPr>
            <w:tcW w:w="709" w:type="dxa"/>
            <w:shd w:val="clear" w:color="auto" w:fill="F9F9FB"/>
            <w:vAlign w:val="center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655A8A" w:rsidRPr="00F75EAE" w:rsidTr="00655A8A">
        <w:trPr>
          <w:cantSplit/>
        </w:trPr>
        <w:tc>
          <w:tcPr>
            <w:tcW w:w="421" w:type="dxa"/>
            <w:vMerge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1010" w:type="dxa"/>
            <w:shd w:val="clear" w:color="auto" w:fill="E0E0E0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264A60"/>
                <w:sz w:val="16"/>
                <w:szCs w:val="24"/>
              </w:rPr>
              <w:t>N</w:t>
            </w:r>
          </w:p>
        </w:tc>
        <w:tc>
          <w:tcPr>
            <w:tcW w:w="54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567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  <w:tc>
          <w:tcPr>
            <w:tcW w:w="709" w:type="dxa"/>
            <w:shd w:val="clear" w:color="auto" w:fill="F9F9FB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30</w:t>
            </w:r>
          </w:p>
        </w:tc>
      </w:tr>
      <w:tr w:rsidR="00232E59" w:rsidRPr="00F75EAE" w:rsidTr="00655A8A">
        <w:trPr>
          <w:cantSplit/>
        </w:trPr>
        <w:tc>
          <w:tcPr>
            <w:tcW w:w="8926" w:type="dxa"/>
            <w:gridSpan w:val="15"/>
            <w:shd w:val="clear" w:color="auto" w:fill="FFFFFF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**. Correlation is significant at the 0.01 level (2-tailed).</w:t>
            </w:r>
          </w:p>
        </w:tc>
      </w:tr>
      <w:tr w:rsidR="00232E59" w:rsidRPr="00F75EAE" w:rsidTr="00655A8A">
        <w:trPr>
          <w:cantSplit/>
        </w:trPr>
        <w:tc>
          <w:tcPr>
            <w:tcW w:w="8926" w:type="dxa"/>
            <w:gridSpan w:val="15"/>
            <w:shd w:val="clear" w:color="auto" w:fill="FFFFFF"/>
          </w:tcPr>
          <w:p w:rsidR="00232E59" w:rsidRPr="00F75EAE" w:rsidRDefault="00232E59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24"/>
              </w:rPr>
            </w:pPr>
            <w:r w:rsidRPr="00F75EAE">
              <w:rPr>
                <w:rFonts w:ascii="Arial" w:hAnsi="Arial" w:cs="Arial"/>
                <w:color w:val="010205"/>
                <w:sz w:val="16"/>
                <w:szCs w:val="24"/>
              </w:rPr>
              <w:t>*. Correlation is significant at the 0.05 level (2-tailed).</w:t>
            </w:r>
          </w:p>
        </w:tc>
      </w:tr>
    </w:tbl>
    <w:p w:rsidR="00232E59" w:rsidRDefault="00232E59" w:rsidP="00D949BD">
      <w:pPr>
        <w:ind w:left="0"/>
        <w:rPr>
          <w:rFonts w:ascii="Times New Roman" w:hAnsi="Times New Roman"/>
          <w:b/>
          <w:sz w:val="24"/>
        </w:rPr>
      </w:pPr>
    </w:p>
    <w:p w:rsidR="00E34966" w:rsidRPr="00D728AE" w:rsidRDefault="00D728AE" w:rsidP="00D728AE">
      <w:pPr>
        <w:pStyle w:val="Caption"/>
        <w:ind w:left="0"/>
        <w:rPr>
          <w:rFonts w:ascii="Times New Roman" w:hAnsi="Times New Roman"/>
          <w:b/>
          <w:i w:val="0"/>
          <w:color w:val="auto"/>
          <w:sz w:val="36"/>
        </w:rPr>
      </w:pPr>
      <w:bookmarkStart w:id="33" w:name="_Toc139958092"/>
      <w:bookmarkStart w:id="34" w:name="_Toc140531246"/>
      <w:bookmarkStart w:id="35" w:name="_Toc141220692"/>
      <w:r w:rsidRPr="00D728AE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728AE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11</w: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728AE">
        <w:rPr>
          <w:rFonts w:ascii="Times New Roman" w:hAnsi="Times New Roman"/>
          <w:b/>
          <w:i w:val="0"/>
          <w:color w:val="auto"/>
          <w:sz w:val="24"/>
        </w:rPr>
        <w:t xml:space="preserve"> Uji Validitas Pemeliharaan Kerja</w:t>
      </w:r>
      <w:bookmarkEnd w:id="33"/>
      <w:bookmarkEnd w:id="34"/>
      <w:bookmarkEnd w:id="35"/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2"/>
        <w:gridCol w:w="1080"/>
        <w:gridCol w:w="535"/>
        <w:gridCol w:w="545"/>
        <w:gridCol w:w="545"/>
        <w:gridCol w:w="545"/>
        <w:gridCol w:w="545"/>
        <w:gridCol w:w="545"/>
        <w:gridCol w:w="545"/>
        <w:gridCol w:w="545"/>
        <w:gridCol w:w="545"/>
        <w:gridCol w:w="549"/>
        <w:gridCol w:w="712"/>
      </w:tblGrid>
      <w:tr w:rsidR="00655A8A" w:rsidRPr="00F04DC1" w:rsidTr="00655A8A">
        <w:trPr>
          <w:cantSplit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Correlations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3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4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5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6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7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8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9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10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TOTAL X1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,553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,513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,648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,554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,560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,689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,684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,703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,768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,553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,612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,636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,635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,556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,828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,663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,595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,791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,513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,612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,785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,645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,741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,785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,630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,748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,836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,648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,636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,785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,746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,857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,760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,809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,643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,772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,895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lastRenderedPageBreak/>
              <w:t>X1 5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,554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,635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,645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,746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,877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,840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,775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,621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,635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,866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6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,560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,556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,741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,857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,877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,789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,733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,585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,807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,884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7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,689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,785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,760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,840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,789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,850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,681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,691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,912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8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,828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,809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,775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,733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,850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,761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,703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,920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9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,684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,663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,630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,643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,621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,585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,681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,761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,759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,818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X1 10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,703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,595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,748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,772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,635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,807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,691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,703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,759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,864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TOTAL X1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,768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,791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,836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,895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,866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,884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,912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,920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,818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,864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**. Correlation is significant at the 0.01 level (2-tailed).</w:t>
            </w:r>
          </w:p>
        </w:tc>
      </w:tr>
    </w:tbl>
    <w:p w:rsidR="00232E59" w:rsidRDefault="00232E59" w:rsidP="00D949BD">
      <w:pPr>
        <w:ind w:left="0"/>
        <w:rPr>
          <w:rFonts w:ascii="Times New Roman" w:hAnsi="Times New Roman"/>
          <w:b/>
          <w:sz w:val="24"/>
        </w:rPr>
      </w:pPr>
    </w:p>
    <w:p w:rsidR="00655A8A" w:rsidRDefault="00655A8A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E34966" w:rsidRPr="00D728AE" w:rsidRDefault="00D728AE" w:rsidP="00D728AE">
      <w:pPr>
        <w:pStyle w:val="Caption"/>
        <w:ind w:left="0"/>
        <w:rPr>
          <w:rFonts w:ascii="Times New Roman" w:hAnsi="Times New Roman"/>
          <w:b/>
          <w:i w:val="0"/>
          <w:color w:val="auto"/>
          <w:sz w:val="36"/>
        </w:rPr>
      </w:pPr>
      <w:bookmarkStart w:id="36" w:name="_Toc139958093"/>
      <w:bookmarkStart w:id="37" w:name="_Toc140531247"/>
      <w:bookmarkStart w:id="38" w:name="_Toc141220693"/>
      <w:r w:rsidRPr="00D728AE">
        <w:rPr>
          <w:rFonts w:ascii="Times New Roman" w:hAnsi="Times New Roman"/>
          <w:b/>
          <w:i w:val="0"/>
          <w:color w:val="auto"/>
          <w:sz w:val="24"/>
        </w:rPr>
        <w:lastRenderedPageBreak/>
        <w:t xml:space="preserve">Lampiran </w: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728AE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12</w:t>
      </w:r>
      <w:r w:rsidRPr="00D728AE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728AE">
        <w:rPr>
          <w:rFonts w:ascii="Times New Roman" w:hAnsi="Times New Roman"/>
          <w:b/>
          <w:i w:val="0"/>
          <w:color w:val="auto"/>
          <w:sz w:val="24"/>
        </w:rPr>
        <w:t xml:space="preserve"> Uji Validitas Kesejahteraan kerja</w:t>
      </w:r>
      <w:bookmarkEnd w:id="36"/>
      <w:bookmarkEnd w:id="37"/>
      <w:bookmarkEnd w:id="38"/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7"/>
        <w:gridCol w:w="819"/>
        <w:gridCol w:w="48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588"/>
      </w:tblGrid>
      <w:tr w:rsidR="00655A8A" w:rsidRPr="00F04DC1" w:rsidTr="00655A8A">
        <w:trPr>
          <w:cantSplit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Correlations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3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4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5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6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7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8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9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10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11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12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TOTAL X2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,653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,530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,537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,602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,460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,433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,544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,550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,669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,693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,010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,653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,565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,648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,789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,809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,591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,587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,562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,748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,527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,596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,833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,530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,565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,871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,580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,824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,773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,727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,637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,665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,561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,868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,537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,648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,871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,735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,766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,788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,770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,563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,534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,616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,889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5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,789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,735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,586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,757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,752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,641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,598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,682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,761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,869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6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,602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,809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,580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,766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,586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,577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,564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,538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,814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,536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,654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,824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7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,460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,591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,824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,788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,757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,577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,861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,667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,750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,657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,871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,010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8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,433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,587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,773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,770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,752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,564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,861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,688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,622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,614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,707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,845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9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,544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,562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,727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,563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,641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,538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,667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,688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,594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,777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,636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,784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10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,550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,748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,637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,598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,814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,750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,622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,594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,616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,677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,844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11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,669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,527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,665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,534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,682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,536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,657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,614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,777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,616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,823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,750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X2 12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,693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,596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,561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,616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,761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,654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,712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,707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,636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,677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,823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,789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TOTAL X2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,716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,833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,868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,889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,869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,824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,871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,845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,784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,844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,750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,789</w:t>
            </w:r>
            <w:r w:rsidRPr="00F04DC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**. Correlation is significant at the 0.01 level (2-tailed).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F04DC1">
              <w:rPr>
                <w:rFonts w:ascii="Arial" w:hAnsi="Arial" w:cs="Arial"/>
                <w:color w:val="010205"/>
                <w:sz w:val="16"/>
                <w:szCs w:val="16"/>
              </w:rPr>
              <w:t>*. Correlation is significant at the 0.05 level (2-tailed).</w:t>
            </w:r>
          </w:p>
        </w:tc>
      </w:tr>
    </w:tbl>
    <w:p w:rsidR="00655A8A" w:rsidRDefault="00655A8A" w:rsidP="00D949BD">
      <w:pPr>
        <w:ind w:left="0"/>
        <w:rPr>
          <w:rFonts w:ascii="Times New Roman" w:hAnsi="Times New Roman"/>
          <w:b/>
          <w:sz w:val="24"/>
        </w:rPr>
      </w:pPr>
    </w:p>
    <w:p w:rsidR="00D80730" w:rsidRPr="00D80730" w:rsidRDefault="00D80730" w:rsidP="00D80730">
      <w:pPr>
        <w:pStyle w:val="Caption"/>
        <w:ind w:left="0"/>
        <w:jc w:val="left"/>
        <w:rPr>
          <w:rFonts w:ascii="Times New Roman" w:hAnsi="Times New Roman"/>
          <w:b/>
          <w:i w:val="0"/>
          <w:color w:val="auto"/>
          <w:sz w:val="24"/>
        </w:rPr>
      </w:pPr>
      <w:bookmarkStart w:id="39" w:name="_Toc139958094"/>
      <w:bookmarkStart w:id="40" w:name="_Toc140531248"/>
      <w:bookmarkStart w:id="41" w:name="_Toc141220694"/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80730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13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 Uji Validitas Perilaku Inovatif</w:t>
      </w:r>
      <w:bookmarkEnd w:id="39"/>
      <w:bookmarkEnd w:id="40"/>
      <w:bookmarkEnd w:id="41"/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4"/>
        <w:gridCol w:w="949"/>
        <w:gridCol w:w="55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675"/>
      </w:tblGrid>
      <w:tr w:rsidR="00655A8A" w:rsidRPr="00F04DC1" w:rsidTr="00655A8A">
        <w:trPr>
          <w:cantSplit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>Correlations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3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4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5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6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7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8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9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10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TOTAL X3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,770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,797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,683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,530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,528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,589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,725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,695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,724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,791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,770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,763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,783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,714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,534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,739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,716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,739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,649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,836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,797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,763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,664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,644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,611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,709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,685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,704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,762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,828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,683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,783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,664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,816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,729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,863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,873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,909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,831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,922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5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,530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,714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,644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,816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,790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,856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,773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,762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,753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,871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6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,528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,534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,611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,729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,790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,804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,792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,789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,795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,842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7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,589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,739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,709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,863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,856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,804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,873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,909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,880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,932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8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,725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,716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,685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,873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,773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,792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,873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,913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,897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,934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9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,695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,739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,704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,909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,762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,789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,909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,913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,931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,944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X3 10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,724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,649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,762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,831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,753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,795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,880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,897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,931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,929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TOTAL X3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,791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,836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,828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,922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,871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,842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,932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,934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,944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,929</w:t>
            </w:r>
            <w:r w:rsidRPr="00F04DC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&lt;,001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55A8A" w:rsidRPr="00F04DC1" w:rsidTr="00655A8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655A8A" w:rsidRPr="00F04DC1" w:rsidTr="00655A8A">
        <w:trPr>
          <w:cantSplit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55A8A" w:rsidRPr="00F04DC1" w:rsidRDefault="00655A8A" w:rsidP="00655A8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04DC1"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655A8A" w:rsidRDefault="00655A8A" w:rsidP="00D949BD">
      <w:pPr>
        <w:ind w:left="0"/>
        <w:rPr>
          <w:rFonts w:ascii="Times New Roman" w:hAnsi="Times New Roman"/>
          <w:b/>
          <w:sz w:val="24"/>
        </w:rPr>
      </w:pPr>
    </w:p>
    <w:p w:rsidR="00CA77CE" w:rsidRPr="00D80730" w:rsidRDefault="00D80730" w:rsidP="00D80730">
      <w:pPr>
        <w:pStyle w:val="Caption"/>
        <w:ind w:left="0"/>
        <w:jc w:val="left"/>
        <w:rPr>
          <w:rFonts w:ascii="Times New Roman" w:hAnsi="Times New Roman"/>
          <w:b/>
          <w:i w:val="0"/>
          <w:color w:val="auto"/>
          <w:sz w:val="36"/>
        </w:rPr>
      </w:pPr>
      <w:bookmarkStart w:id="42" w:name="_Toc139958095"/>
      <w:bookmarkStart w:id="43" w:name="_Toc140531249"/>
      <w:bookmarkStart w:id="44" w:name="_Toc141220695"/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80730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14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 Uji Reliabilitas Produktivitas Kerja</w:t>
      </w:r>
      <w:bookmarkEnd w:id="42"/>
      <w:bookmarkEnd w:id="43"/>
      <w:bookmarkEnd w:id="44"/>
    </w:p>
    <w:tbl>
      <w:tblPr>
        <w:tblW w:w="3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9"/>
        <w:gridCol w:w="1262"/>
      </w:tblGrid>
      <w:tr w:rsidR="00E13FA7" w:rsidRPr="00F04DC1" w:rsidTr="00E13FA7">
        <w:trPr>
          <w:cantSplit/>
        </w:trPr>
        <w:tc>
          <w:tcPr>
            <w:tcW w:w="3030" w:type="dxa"/>
            <w:gridSpan w:val="2"/>
            <w:shd w:val="clear" w:color="auto" w:fill="FFFFFF"/>
            <w:vAlign w:val="center"/>
          </w:tcPr>
          <w:p w:rsidR="00E13FA7" w:rsidRPr="00F04DC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0"/>
                <w:szCs w:val="24"/>
              </w:rPr>
            </w:pPr>
            <w:r w:rsidRPr="00F04DC1">
              <w:rPr>
                <w:rFonts w:ascii="Arial" w:hAnsi="Arial" w:cs="Arial"/>
                <w:b/>
                <w:bCs/>
                <w:color w:val="010205"/>
                <w:sz w:val="20"/>
                <w:szCs w:val="24"/>
              </w:rPr>
              <w:t>Reliability Statistics</w:t>
            </w:r>
          </w:p>
        </w:tc>
      </w:tr>
      <w:tr w:rsidR="00E13FA7" w:rsidRPr="00F04DC1" w:rsidTr="00E13FA7">
        <w:trPr>
          <w:cantSplit/>
        </w:trPr>
        <w:tc>
          <w:tcPr>
            <w:tcW w:w="1768" w:type="dxa"/>
            <w:shd w:val="clear" w:color="auto" w:fill="FFFFFF"/>
            <w:vAlign w:val="bottom"/>
          </w:tcPr>
          <w:p w:rsidR="00E13FA7" w:rsidRPr="00F04DC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0"/>
                <w:szCs w:val="24"/>
              </w:rPr>
            </w:pPr>
            <w:r w:rsidRPr="00F04DC1">
              <w:rPr>
                <w:rFonts w:ascii="Arial" w:hAnsi="Arial" w:cs="Arial"/>
                <w:color w:val="264A60"/>
                <w:sz w:val="20"/>
                <w:szCs w:val="24"/>
              </w:rPr>
              <w:t>Cronbach's Alpha</w:t>
            </w:r>
          </w:p>
        </w:tc>
        <w:tc>
          <w:tcPr>
            <w:tcW w:w="1262" w:type="dxa"/>
            <w:shd w:val="clear" w:color="auto" w:fill="FFFFFF"/>
            <w:vAlign w:val="bottom"/>
          </w:tcPr>
          <w:p w:rsidR="00E13FA7" w:rsidRPr="00F04DC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0"/>
                <w:szCs w:val="24"/>
              </w:rPr>
            </w:pPr>
            <w:r w:rsidRPr="00F04DC1">
              <w:rPr>
                <w:rFonts w:ascii="Arial" w:hAnsi="Arial" w:cs="Arial"/>
                <w:color w:val="264A60"/>
                <w:sz w:val="20"/>
                <w:szCs w:val="24"/>
              </w:rPr>
              <w:t>N of Items</w:t>
            </w:r>
          </w:p>
        </w:tc>
      </w:tr>
      <w:tr w:rsidR="00E13FA7" w:rsidRPr="00F04DC1" w:rsidTr="00E13FA7">
        <w:trPr>
          <w:cantSplit/>
        </w:trPr>
        <w:tc>
          <w:tcPr>
            <w:tcW w:w="1768" w:type="dxa"/>
            <w:shd w:val="clear" w:color="auto" w:fill="F9F9FB"/>
          </w:tcPr>
          <w:p w:rsidR="00E13FA7" w:rsidRPr="00F04DC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0"/>
                <w:szCs w:val="24"/>
              </w:rPr>
            </w:pPr>
            <w:r w:rsidRPr="00F04DC1">
              <w:rPr>
                <w:rFonts w:ascii="Arial" w:hAnsi="Arial" w:cs="Arial"/>
                <w:color w:val="010205"/>
                <w:sz w:val="20"/>
                <w:szCs w:val="24"/>
              </w:rPr>
              <w:t>,957</w:t>
            </w:r>
          </w:p>
        </w:tc>
        <w:tc>
          <w:tcPr>
            <w:tcW w:w="1262" w:type="dxa"/>
            <w:shd w:val="clear" w:color="auto" w:fill="F9F9FB"/>
          </w:tcPr>
          <w:p w:rsidR="00E13FA7" w:rsidRPr="00F04DC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0"/>
                <w:szCs w:val="24"/>
              </w:rPr>
            </w:pPr>
            <w:r w:rsidRPr="00F04DC1">
              <w:rPr>
                <w:rFonts w:ascii="Arial" w:hAnsi="Arial" w:cs="Arial"/>
                <w:color w:val="010205"/>
                <w:sz w:val="20"/>
                <w:szCs w:val="24"/>
              </w:rPr>
              <w:t>12</w:t>
            </w:r>
          </w:p>
        </w:tc>
      </w:tr>
    </w:tbl>
    <w:p w:rsidR="00E13FA7" w:rsidRDefault="00E13FA7" w:rsidP="00D949BD">
      <w:pPr>
        <w:ind w:left="0"/>
        <w:rPr>
          <w:rFonts w:ascii="Times New Roman" w:hAnsi="Times New Roman"/>
          <w:b/>
          <w:sz w:val="24"/>
        </w:rPr>
      </w:pPr>
    </w:p>
    <w:p w:rsidR="00CA77CE" w:rsidRPr="00D80730" w:rsidRDefault="00D80730" w:rsidP="00D80730">
      <w:pPr>
        <w:pStyle w:val="Caption"/>
        <w:ind w:left="0"/>
        <w:jc w:val="left"/>
        <w:rPr>
          <w:rFonts w:ascii="Times New Roman" w:hAnsi="Times New Roman"/>
          <w:b/>
          <w:i w:val="0"/>
          <w:color w:val="auto"/>
          <w:sz w:val="24"/>
        </w:rPr>
      </w:pPr>
      <w:bookmarkStart w:id="45" w:name="_Toc139958096"/>
      <w:bookmarkStart w:id="46" w:name="_Toc140531250"/>
      <w:bookmarkStart w:id="47" w:name="_Toc141220696"/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80730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15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 Uji Reliabilitas Pemeliharaan Kerja</w:t>
      </w:r>
      <w:bookmarkEnd w:id="45"/>
      <w:bookmarkEnd w:id="46"/>
      <w:bookmarkEnd w:id="47"/>
    </w:p>
    <w:tbl>
      <w:tblPr>
        <w:tblW w:w="3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9"/>
        <w:gridCol w:w="1262"/>
      </w:tblGrid>
      <w:tr w:rsidR="00E13FA7" w:rsidRPr="00F04DC1" w:rsidTr="00E13FA7">
        <w:trPr>
          <w:cantSplit/>
        </w:trPr>
        <w:tc>
          <w:tcPr>
            <w:tcW w:w="3030" w:type="dxa"/>
            <w:gridSpan w:val="2"/>
            <w:shd w:val="clear" w:color="auto" w:fill="FFFFFF"/>
            <w:vAlign w:val="center"/>
          </w:tcPr>
          <w:p w:rsidR="00E13FA7" w:rsidRPr="00F04DC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0"/>
                <w:szCs w:val="28"/>
              </w:rPr>
            </w:pPr>
            <w:r w:rsidRPr="00F04DC1">
              <w:rPr>
                <w:rFonts w:ascii="Arial" w:hAnsi="Arial" w:cs="Arial"/>
                <w:b/>
                <w:bCs/>
                <w:color w:val="010205"/>
                <w:sz w:val="20"/>
                <w:szCs w:val="28"/>
              </w:rPr>
              <w:t>Reliability Statistics</w:t>
            </w:r>
          </w:p>
        </w:tc>
      </w:tr>
      <w:tr w:rsidR="00E13FA7" w:rsidRPr="00F04DC1" w:rsidTr="00E13FA7">
        <w:trPr>
          <w:cantSplit/>
        </w:trPr>
        <w:tc>
          <w:tcPr>
            <w:tcW w:w="1768" w:type="dxa"/>
            <w:shd w:val="clear" w:color="auto" w:fill="FFFFFF"/>
            <w:vAlign w:val="bottom"/>
          </w:tcPr>
          <w:p w:rsidR="00E13FA7" w:rsidRPr="00F04DC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0"/>
                <w:szCs w:val="24"/>
              </w:rPr>
            </w:pPr>
            <w:r w:rsidRPr="00F04DC1">
              <w:rPr>
                <w:rFonts w:ascii="Arial" w:hAnsi="Arial" w:cs="Arial"/>
                <w:color w:val="264A60"/>
                <w:sz w:val="20"/>
                <w:szCs w:val="24"/>
              </w:rPr>
              <w:t>Cronbach's Alpha</w:t>
            </w:r>
          </w:p>
        </w:tc>
        <w:tc>
          <w:tcPr>
            <w:tcW w:w="1262" w:type="dxa"/>
            <w:shd w:val="clear" w:color="auto" w:fill="FFFFFF"/>
            <w:vAlign w:val="bottom"/>
          </w:tcPr>
          <w:p w:rsidR="00E13FA7" w:rsidRPr="00F04DC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0"/>
                <w:szCs w:val="24"/>
              </w:rPr>
            </w:pPr>
            <w:r w:rsidRPr="00F04DC1">
              <w:rPr>
                <w:rFonts w:ascii="Arial" w:hAnsi="Arial" w:cs="Arial"/>
                <w:color w:val="264A60"/>
                <w:sz w:val="20"/>
                <w:szCs w:val="24"/>
              </w:rPr>
              <w:t>N of Items</w:t>
            </w:r>
          </w:p>
        </w:tc>
      </w:tr>
      <w:tr w:rsidR="00E13FA7" w:rsidRPr="00F04DC1" w:rsidTr="00E13FA7">
        <w:trPr>
          <w:cantSplit/>
        </w:trPr>
        <w:tc>
          <w:tcPr>
            <w:tcW w:w="1768" w:type="dxa"/>
            <w:shd w:val="clear" w:color="auto" w:fill="F9F9FB"/>
          </w:tcPr>
          <w:p w:rsidR="00E13FA7" w:rsidRPr="00F04DC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0"/>
                <w:szCs w:val="24"/>
              </w:rPr>
            </w:pPr>
            <w:r w:rsidRPr="00F04DC1">
              <w:rPr>
                <w:rFonts w:ascii="Arial" w:hAnsi="Arial" w:cs="Arial"/>
                <w:color w:val="010205"/>
                <w:sz w:val="20"/>
                <w:szCs w:val="24"/>
              </w:rPr>
              <w:t>,958</w:t>
            </w:r>
          </w:p>
        </w:tc>
        <w:tc>
          <w:tcPr>
            <w:tcW w:w="1262" w:type="dxa"/>
            <w:shd w:val="clear" w:color="auto" w:fill="F9F9FB"/>
          </w:tcPr>
          <w:p w:rsidR="00E13FA7" w:rsidRPr="00F04DC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0"/>
                <w:szCs w:val="24"/>
              </w:rPr>
            </w:pPr>
            <w:r w:rsidRPr="00F04DC1">
              <w:rPr>
                <w:rFonts w:ascii="Arial" w:hAnsi="Arial" w:cs="Arial"/>
                <w:color w:val="010205"/>
                <w:sz w:val="20"/>
                <w:szCs w:val="24"/>
              </w:rPr>
              <w:t>10</w:t>
            </w:r>
          </w:p>
        </w:tc>
      </w:tr>
    </w:tbl>
    <w:p w:rsidR="00E13FA7" w:rsidRDefault="00E13FA7" w:rsidP="00D949BD">
      <w:pPr>
        <w:ind w:left="0"/>
        <w:rPr>
          <w:rFonts w:ascii="Times New Roman" w:hAnsi="Times New Roman"/>
          <w:b/>
          <w:sz w:val="24"/>
        </w:rPr>
      </w:pPr>
    </w:p>
    <w:p w:rsidR="00CA77CE" w:rsidRPr="00D80730" w:rsidRDefault="00D80730" w:rsidP="00D80730">
      <w:pPr>
        <w:pStyle w:val="Caption"/>
        <w:ind w:left="0"/>
        <w:jc w:val="left"/>
        <w:rPr>
          <w:rFonts w:ascii="Times New Roman" w:hAnsi="Times New Roman"/>
          <w:b/>
          <w:i w:val="0"/>
          <w:color w:val="auto"/>
          <w:sz w:val="24"/>
        </w:rPr>
      </w:pPr>
      <w:bookmarkStart w:id="48" w:name="_Toc139958097"/>
      <w:bookmarkStart w:id="49" w:name="_Toc140531251"/>
      <w:bookmarkStart w:id="50" w:name="_Toc141220697"/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80730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16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 Uji Reliabilitas Kesejahteraan Kerja</w:t>
      </w:r>
      <w:bookmarkEnd w:id="48"/>
      <w:bookmarkEnd w:id="49"/>
      <w:bookmarkEnd w:id="50"/>
    </w:p>
    <w:tbl>
      <w:tblPr>
        <w:tblW w:w="3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9"/>
        <w:gridCol w:w="1262"/>
      </w:tblGrid>
      <w:tr w:rsidR="00E13FA7" w:rsidRPr="008F090E" w:rsidTr="00E13FA7">
        <w:trPr>
          <w:cantSplit/>
        </w:trPr>
        <w:tc>
          <w:tcPr>
            <w:tcW w:w="3030" w:type="dxa"/>
            <w:gridSpan w:val="2"/>
            <w:shd w:val="clear" w:color="auto" w:fill="FFFFFF"/>
            <w:vAlign w:val="center"/>
          </w:tcPr>
          <w:p w:rsidR="00E13FA7" w:rsidRPr="008F090E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0"/>
                <w:szCs w:val="28"/>
              </w:rPr>
            </w:pPr>
            <w:r w:rsidRPr="008F090E">
              <w:rPr>
                <w:rFonts w:ascii="Arial" w:hAnsi="Arial" w:cs="Arial"/>
                <w:b/>
                <w:bCs/>
                <w:color w:val="010205"/>
                <w:sz w:val="20"/>
                <w:szCs w:val="28"/>
              </w:rPr>
              <w:t>Reliability Statistics</w:t>
            </w:r>
          </w:p>
        </w:tc>
      </w:tr>
      <w:tr w:rsidR="00E13FA7" w:rsidRPr="008F090E" w:rsidTr="00E13FA7">
        <w:trPr>
          <w:cantSplit/>
        </w:trPr>
        <w:tc>
          <w:tcPr>
            <w:tcW w:w="1768" w:type="dxa"/>
            <w:shd w:val="clear" w:color="auto" w:fill="FFFFFF"/>
            <w:vAlign w:val="bottom"/>
          </w:tcPr>
          <w:p w:rsidR="00E13FA7" w:rsidRPr="008F090E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0"/>
                <w:szCs w:val="24"/>
              </w:rPr>
            </w:pPr>
            <w:r w:rsidRPr="008F090E">
              <w:rPr>
                <w:rFonts w:ascii="Arial" w:hAnsi="Arial" w:cs="Arial"/>
                <w:color w:val="264A60"/>
                <w:sz w:val="20"/>
                <w:szCs w:val="24"/>
              </w:rPr>
              <w:t>Cronbach's Alpha</w:t>
            </w:r>
          </w:p>
        </w:tc>
        <w:tc>
          <w:tcPr>
            <w:tcW w:w="1262" w:type="dxa"/>
            <w:shd w:val="clear" w:color="auto" w:fill="FFFFFF"/>
            <w:vAlign w:val="bottom"/>
          </w:tcPr>
          <w:p w:rsidR="00E13FA7" w:rsidRPr="008F090E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0"/>
                <w:szCs w:val="24"/>
              </w:rPr>
            </w:pPr>
            <w:r w:rsidRPr="008F090E">
              <w:rPr>
                <w:rFonts w:ascii="Arial" w:hAnsi="Arial" w:cs="Arial"/>
                <w:color w:val="264A60"/>
                <w:sz w:val="20"/>
                <w:szCs w:val="24"/>
              </w:rPr>
              <w:t>N of Items</w:t>
            </w:r>
          </w:p>
        </w:tc>
      </w:tr>
      <w:tr w:rsidR="00E13FA7" w:rsidRPr="008F090E" w:rsidTr="00E13FA7">
        <w:trPr>
          <w:cantSplit/>
        </w:trPr>
        <w:tc>
          <w:tcPr>
            <w:tcW w:w="1768" w:type="dxa"/>
            <w:shd w:val="clear" w:color="auto" w:fill="F9F9FB"/>
          </w:tcPr>
          <w:p w:rsidR="00E13FA7" w:rsidRPr="008F090E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0"/>
                <w:szCs w:val="24"/>
              </w:rPr>
            </w:pPr>
            <w:r w:rsidRPr="008F090E">
              <w:rPr>
                <w:rFonts w:ascii="Arial" w:hAnsi="Arial" w:cs="Arial"/>
                <w:color w:val="010205"/>
                <w:sz w:val="20"/>
                <w:szCs w:val="24"/>
              </w:rPr>
              <w:t>,958</w:t>
            </w:r>
          </w:p>
        </w:tc>
        <w:tc>
          <w:tcPr>
            <w:tcW w:w="1262" w:type="dxa"/>
            <w:shd w:val="clear" w:color="auto" w:fill="F9F9FB"/>
          </w:tcPr>
          <w:p w:rsidR="00E13FA7" w:rsidRPr="008F090E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0"/>
                <w:szCs w:val="24"/>
              </w:rPr>
            </w:pPr>
            <w:r w:rsidRPr="008F090E">
              <w:rPr>
                <w:rFonts w:ascii="Arial" w:hAnsi="Arial" w:cs="Arial"/>
                <w:color w:val="010205"/>
                <w:sz w:val="20"/>
                <w:szCs w:val="24"/>
              </w:rPr>
              <w:t>12</w:t>
            </w:r>
          </w:p>
        </w:tc>
      </w:tr>
    </w:tbl>
    <w:p w:rsidR="00E13FA7" w:rsidRDefault="00E13FA7" w:rsidP="00D949BD">
      <w:pPr>
        <w:ind w:left="0"/>
        <w:rPr>
          <w:rFonts w:ascii="Times New Roman" w:hAnsi="Times New Roman"/>
          <w:b/>
          <w:sz w:val="24"/>
        </w:rPr>
      </w:pPr>
    </w:p>
    <w:p w:rsidR="00CA77CE" w:rsidRPr="00D80730" w:rsidRDefault="00D80730" w:rsidP="00D80730">
      <w:pPr>
        <w:pStyle w:val="Caption"/>
        <w:ind w:left="0"/>
        <w:jc w:val="left"/>
        <w:rPr>
          <w:rFonts w:ascii="Times New Roman" w:hAnsi="Times New Roman"/>
          <w:b/>
          <w:i w:val="0"/>
          <w:color w:val="auto"/>
          <w:sz w:val="24"/>
        </w:rPr>
      </w:pPr>
      <w:bookmarkStart w:id="51" w:name="_Toc139958098"/>
      <w:bookmarkStart w:id="52" w:name="_Toc140531252"/>
      <w:bookmarkStart w:id="53" w:name="_Toc141220698"/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80730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17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 Uji Reliabilitas Perilaku Inovatif</w:t>
      </w:r>
      <w:bookmarkEnd w:id="51"/>
      <w:bookmarkEnd w:id="52"/>
      <w:bookmarkEnd w:id="53"/>
    </w:p>
    <w:tbl>
      <w:tblPr>
        <w:tblW w:w="3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9"/>
        <w:gridCol w:w="1262"/>
      </w:tblGrid>
      <w:tr w:rsidR="00E13FA7" w:rsidRPr="008F090E" w:rsidTr="00E13FA7">
        <w:trPr>
          <w:cantSplit/>
        </w:trPr>
        <w:tc>
          <w:tcPr>
            <w:tcW w:w="3030" w:type="dxa"/>
            <w:gridSpan w:val="2"/>
            <w:shd w:val="clear" w:color="auto" w:fill="FFFFFF"/>
            <w:vAlign w:val="center"/>
          </w:tcPr>
          <w:p w:rsidR="00E13FA7" w:rsidRPr="008F090E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0"/>
                <w:szCs w:val="28"/>
              </w:rPr>
            </w:pPr>
            <w:r w:rsidRPr="008F090E">
              <w:rPr>
                <w:rFonts w:ascii="Arial" w:hAnsi="Arial" w:cs="Arial"/>
                <w:b/>
                <w:bCs/>
                <w:color w:val="010205"/>
                <w:sz w:val="20"/>
                <w:szCs w:val="28"/>
              </w:rPr>
              <w:t>Reliability Statistics</w:t>
            </w:r>
          </w:p>
        </w:tc>
      </w:tr>
      <w:tr w:rsidR="00E13FA7" w:rsidRPr="008F090E" w:rsidTr="00E13FA7">
        <w:trPr>
          <w:cantSplit/>
        </w:trPr>
        <w:tc>
          <w:tcPr>
            <w:tcW w:w="1768" w:type="dxa"/>
            <w:shd w:val="clear" w:color="auto" w:fill="FFFFFF"/>
            <w:vAlign w:val="bottom"/>
          </w:tcPr>
          <w:p w:rsidR="00E13FA7" w:rsidRPr="008F090E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0"/>
                <w:szCs w:val="24"/>
              </w:rPr>
            </w:pPr>
            <w:r w:rsidRPr="008F090E">
              <w:rPr>
                <w:rFonts w:ascii="Arial" w:hAnsi="Arial" w:cs="Arial"/>
                <w:color w:val="264A60"/>
                <w:sz w:val="20"/>
                <w:szCs w:val="24"/>
              </w:rPr>
              <w:t>Cronbach's Alpha</w:t>
            </w:r>
          </w:p>
        </w:tc>
        <w:tc>
          <w:tcPr>
            <w:tcW w:w="1262" w:type="dxa"/>
            <w:shd w:val="clear" w:color="auto" w:fill="FFFFFF"/>
            <w:vAlign w:val="bottom"/>
          </w:tcPr>
          <w:p w:rsidR="00E13FA7" w:rsidRPr="008F090E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0"/>
                <w:szCs w:val="24"/>
              </w:rPr>
            </w:pPr>
            <w:r w:rsidRPr="008F090E">
              <w:rPr>
                <w:rFonts w:ascii="Arial" w:hAnsi="Arial" w:cs="Arial"/>
                <w:color w:val="264A60"/>
                <w:sz w:val="20"/>
                <w:szCs w:val="24"/>
              </w:rPr>
              <w:t>N of Items</w:t>
            </w:r>
          </w:p>
        </w:tc>
      </w:tr>
      <w:tr w:rsidR="00E13FA7" w:rsidRPr="008F090E" w:rsidTr="00E13FA7">
        <w:trPr>
          <w:cantSplit/>
        </w:trPr>
        <w:tc>
          <w:tcPr>
            <w:tcW w:w="1768" w:type="dxa"/>
            <w:shd w:val="clear" w:color="auto" w:fill="F9F9FB"/>
          </w:tcPr>
          <w:p w:rsidR="00E13FA7" w:rsidRPr="008F090E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0"/>
                <w:szCs w:val="24"/>
              </w:rPr>
            </w:pPr>
            <w:r w:rsidRPr="008F090E">
              <w:rPr>
                <w:rFonts w:ascii="Arial" w:hAnsi="Arial" w:cs="Arial"/>
                <w:color w:val="010205"/>
                <w:sz w:val="20"/>
                <w:szCs w:val="24"/>
              </w:rPr>
              <w:t>,967</w:t>
            </w:r>
          </w:p>
        </w:tc>
        <w:tc>
          <w:tcPr>
            <w:tcW w:w="1262" w:type="dxa"/>
            <w:shd w:val="clear" w:color="auto" w:fill="F9F9FB"/>
          </w:tcPr>
          <w:p w:rsidR="00E13FA7" w:rsidRPr="008F090E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0"/>
                <w:szCs w:val="24"/>
              </w:rPr>
            </w:pPr>
            <w:r w:rsidRPr="008F090E">
              <w:rPr>
                <w:rFonts w:ascii="Arial" w:hAnsi="Arial" w:cs="Arial"/>
                <w:color w:val="010205"/>
                <w:sz w:val="20"/>
                <w:szCs w:val="24"/>
              </w:rPr>
              <w:t>10</w:t>
            </w:r>
          </w:p>
        </w:tc>
      </w:tr>
    </w:tbl>
    <w:p w:rsidR="00E13FA7" w:rsidRDefault="00E13FA7" w:rsidP="00D949BD">
      <w:pPr>
        <w:ind w:left="0"/>
        <w:rPr>
          <w:rFonts w:ascii="Times New Roman" w:hAnsi="Times New Roman"/>
          <w:b/>
          <w:sz w:val="24"/>
        </w:rPr>
      </w:pPr>
    </w:p>
    <w:p w:rsidR="00E13FA7" w:rsidRDefault="00E13FA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D80730" w:rsidRPr="00D80730" w:rsidRDefault="00D80730" w:rsidP="00D80730">
      <w:pPr>
        <w:pStyle w:val="Caption"/>
        <w:ind w:left="0"/>
        <w:rPr>
          <w:rFonts w:ascii="Times New Roman" w:hAnsi="Times New Roman"/>
          <w:b/>
          <w:i w:val="0"/>
          <w:color w:val="auto"/>
          <w:sz w:val="24"/>
        </w:rPr>
      </w:pPr>
      <w:bookmarkStart w:id="54" w:name="_Toc139958099"/>
      <w:bookmarkStart w:id="55" w:name="_Toc140531253"/>
      <w:bookmarkStart w:id="56" w:name="_Toc141220699"/>
      <w:r w:rsidRPr="00D80730">
        <w:rPr>
          <w:rFonts w:ascii="Times New Roman" w:hAnsi="Times New Roman"/>
          <w:b/>
          <w:i w:val="0"/>
          <w:color w:val="auto"/>
          <w:sz w:val="24"/>
        </w:rPr>
        <w:lastRenderedPageBreak/>
        <w:t xml:space="preserve">Lampiran 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80730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18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 Uji Statistik Deskriptive</w:t>
      </w:r>
      <w:bookmarkEnd w:id="54"/>
      <w:bookmarkEnd w:id="55"/>
      <w:bookmarkEnd w:id="56"/>
    </w:p>
    <w:tbl>
      <w:tblPr>
        <w:tblW w:w="77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1029"/>
        <w:gridCol w:w="1076"/>
        <w:gridCol w:w="1106"/>
        <w:gridCol w:w="1029"/>
        <w:gridCol w:w="1446"/>
      </w:tblGrid>
      <w:tr w:rsidR="00E13FA7" w:rsidRPr="00405621" w:rsidTr="00D80730">
        <w:trPr>
          <w:cantSplit/>
        </w:trPr>
        <w:tc>
          <w:tcPr>
            <w:tcW w:w="7717" w:type="dxa"/>
            <w:gridSpan w:val="6"/>
            <w:shd w:val="clear" w:color="auto" w:fill="FFFFFF"/>
            <w:vAlign w:val="center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405621">
              <w:rPr>
                <w:rFonts w:ascii="Arial" w:hAnsi="Arial" w:cs="Arial"/>
                <w:b/>
                <w:bCs/>
                <w:color w:val="010205"/>
              </w:rPr>
              <w:t>Descriptive Statistics</w:t>
            </w:r>
          </w:p>
        </w:tc>
      </w:tr>
      <w:tr w:rsidR="00E13FA7" w:rsidRPr="00405621" w:rsidTr="00D80730">
        <w:trPr>
          <w:cantSplit/>
        </w:trPr>
        <w:tc>
          <w:tcPr>
            <w:tcW w:w="2031" w:type="dxa"/>
            <w:shd w:val="clear" w:color="auto" w:fill="FFFFFF"/>
            <w:vAlign w:val="bottom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bottom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106" w:type="dxa"/>
            <w:shd w:val="clear" w:color="auto" w:fill="FFFFFF"/>
            <w:vAlign w:val="bottom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46" w:type="dxa"/>
            <w:shd w:val="clear" w:color="auto" w:fill="FFFFFF"/>
            <w:vAlign w:val="bottom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</w:tr>
      <w:tr w:rsidR="00E13FA7" w:rsidRPr="00405621" w:rsidTr="00D80730">
        <w:trPr>
          <w:cantSplit/>
        </w:trPr>
        <w:tc>
          <w:tcPr>
            <w:tcW w:w="2031" w:type="dxa"/>
            <w:shd w:val="clear" w:color="auto" w:fill="E0E0E0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264A60"/>
                <w:sz w:val="18"/>
                <w:szCs w:val="18"/>
              </w:rPr>
              <w:t>Pemeliharaan Kerja</w:t>
            </w:r>
          </w:p>
        </w:tc>
        <w:tc>
          <w:tcPr>
            <w:tcW w:w="1029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91</w:t>
            </w:r>
          </w:p>
        </w:tc>
        <w:tc>
          <w:tcPr>
            <w:tcW w:w="1076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06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50</w:t>
            </w:r>
          </w:p>
        </w:tc>
        <w:tc>
          <w:tcPr>
            <w:tcW w:w="1029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41.03</w:t>
            </w:r>
          </w:p>
        </w:tc>
        <w:tc>
          <w:tcPr>
            <w:tcW w:w="1446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6.585</w:t>
            </w:r>
          </w:p>
        </w:tc>
      </w:tr>
      <w:tr w:rsidR="00E13FA7" w:rsidRPr="00405621" w:rsidTr="00D80730">
        <w:trPr>
          <w:cantSplit/>
        </w:trPr>
        <w:tc>
          <w:tcPr>
            <w:tcW w:w="2031" w:type="dxa"/>
            <w:shd w:val="clear" w:color="auto" w:fill="E0E0E0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264A60"/>
                <w:sz w:val="18"/>
                <w:szCs w:val="18"/>
              </w:rPr>
              <w:t>Kesejahteraan Kerja</w:t>
            </w:r>
          </w:p>
        </w:tc>
        <w:tc>
          <w:tcPr>
            <w:tcW w:w="1029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91</w:t>
            </w:r>
          </w:p>
        </w:tc>
        <w:tc>
          <w:tcPr>
            <w:tcW w:w="1076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06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50</w:t>
            </w:r>
          </w:p>
        </w:tc>
        <w:tc>
          <w:tcPr>
            <w:tcW w:w="1029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40.91</w:t>
            </w:r>
          </w:p>
        </w:tc>
        <w:tc>
          <w:tcPr>
            <w:tcW w:w="1446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6.826</w:t>
            </w:r>
          </w:p>
        </w:tc>
      </w:tr>
      <w:tr w:rsidR="00E13FA7" w:rsidRPr="00405621" w:rsidTr="00D80730">
        <w:trPr>
          <w:cantSplit/>
        </w:trPr>
        <w:tc>
          <w:tcPr>
            <w:tcW w:w="2031" w:type="dxa"/>
            <w:shd w:val="clear" w:color="auto" w:fill="E0E0E0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264A60"/>
                <w:sz w:val="18"/>
                <w:szCs w:val="18"/>
              </w:rPr>
              <w:t>Perilaku Inovatif</w:t>
            </w:r>
          </w:p>
        </w:tc>
        <w:tc>
          <w:tcPr>
            <w:tcW w:w="1029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91</w:t>
            </w:r>
          </w:p>
        </w:tc>
        <w:tc>
          <w:tcPr>
            <w:tcW w:w="1076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06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50</w:t>
            </w:r>
          </w:p>
        </w:tc>
        <w:tc>
          <w:tcPr>
            <w:tcW w:w="1029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41.41</w:t>
            </w:r>
          </w:p>
        </w:tc>
        <w:tc>
          <w:tcPr>
            <w:tcW w:w="1446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6.477</w:t>
            </w:r>
          </w:p>
        </w:tc>
      </w:tr>
      <w:tr w:rsidR="00E13FA7" w:rsidRPr="00405621" w:rsidTr="00D80730">
        <w:trPr>
          <w:cantSplit/>
        </w:trPr>
        <w:tc>
          <w:tcPr>
            <w:tcW w:w="2031" w:type="dxa"/>
            <w:shd w:val="clear" w:color="auto" w:fill="E0E0E0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264A60"/>
                <w:sz w:val="18"/>
                <w:szCs w:val="18"/>
              </w:rPr>
              <w:t>Produktivitas Kerja</w:t>
            </w:r>
          </w:p>
        </w:tc>
        <w:tc>
          <w:tcPr>
            <w:tcW w:w="1029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91</w:t>
            </w:r>
          </w:p>
        </w:tc>
        <w:tc>
          <w:tcPr>
            <w:tcW w:w="1076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106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60</w:t>
            </w:r>
          </w:p>
        </w:tc>
        <w:tc>
          <w:tcPr>
            <w:tcW w:w="1029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49.65</w:t>
            </w:r>
          </w:p>
        </w:tc>
        <w:tc>
          <w:tcPr>
            <w:tcW w:w="1446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7.772</w:t>
            </w:r>
          </w:p>
        </w:tc>
      </w:tr>
      <w:tr w:rsidR="00E13FA7" w:rsidRPr="00405621" w:rsidTr="00D80730">
        <w:trPr>
          <w:cantSplit/>
        </w:trPr>
        <w:tc>
          <w:tcPr>
            <w:tcW w:w="2031" w:type="dxa"/>
            <w:shd w:val="clear" w:color="auto" w:fill="E0E0E0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264A60"/>
                <w:sz w:val="18"/>
                <w:szCs w:val="18"/>
              </w:rPr>
              <w:t>Valid N (listwise)</w:t>
            </w:r>
          </w:p>
        </w:tc>
        <w:tc>
          <w:tcPr>
            <w:tcW w:w="1029" w:type="dxa"/>
            <w:shd w:val="clear" w:color="auto" w:fill="FFFFFF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05621">
              <w:rPr>
                <w:rFonts w:ascii="Arial" w:hAnsi="Arial" w:cs="Arial"/>
                <w:color w:val="010205"/>
                <w:sz w:val="18"/>
                <w:szCs w:val="18"/>
              </w:rPr>
              <w:t>91</w:t>
            </w:r>
          </w:p>
        </w:tc>
        <w:tc>
          <w:tcPr>
            <w:tcW w:w="1076" w:type="dxa"/>
            <w:shd w:val="clear" w:color="auto" w:fill="FFFFFF"/>
            <w:vAlign w:val="center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FFFFFF"/>
            <w:vAlign w:val="center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FFFFFF"/>
            <w:vAlign w:val="center"/>
          </w:tcPr>
          <w:p w:rsidR="00E13FA7" w:rsidRPr="00405621" w:rsidRDefault="00E13FA7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13FA7" w:rsidRDefault="00E13FA7" w:rsidP="00D949BD">
      <w:pPr>
        <w:ind w:left="0"/>
        <w:rPr>
          <w:rFonts w:ascii="Times New Roman" w:hAnsi="Times New Roman"/>
          <w:b/>
          <w:sz w:val="24"/>
        </w:rPr>
      </w:pPr>
    </w:p>
    <w:p w:rsidR="00CA77CE" w:rsidRPr="00D80730" w:rsidRDefault="00D80730" w:rsidP="00D80730">
      <w:pPr>
        <w:pStyle w:val="Caption"/>
        <w:ind w:left="0"/>
        <w:rPr>
          <w:rFonts w:ascii="Times New Roman" w:hAnsi="Times New Roman"/>
          <w:b/>
          <w:i w:val="0"/>
          <w:color w:val="auto"/>
          <w:sz w:val="24"/>
        </w:rPr>
      </w:pPr>
      <w:bookmarkStart w:id="57" w:name="_Toc139958100"/>
      <w:bookmarkStart w:id="58" w:name="_Toc140531254"/>
      <w:bookmarkStart w:id="59" w:name="_Toc141220700"/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80730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19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 Uji Normalitas</w:t>
      </w:r>
      <w:bookmarkEnd w:id="57"/>
      <w:bookmarkEnd w:id="58"/>
      <w:bookmarkEnd w:id="59"/>
    </w:p>
    <w:tbl>
      <w:tblPr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E13FA7" w:rsidRPr="00CE5094" w:rsidTr="00C55AE1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CE5094">
              <w:rPr>
                <w:rFonts w:ascii="Arial" w:hAnsi="Arial" w:cs="Arial"/>
                <w:b/>
                <w:bCs/>
                <w:color w:val="010205"/>
              </w:rPr>
              <w:t>One-Sample Kolmogorov-Smirnov Test</w:t>
            </w:r>
          </w:p>
        </w:tc>
      </w:tr>
      <w:tr w:rsidR="00E13FA7" w:rsidRPr="00CE5094" w:rsidTr="00C55AE1">
        <w:trPr>
          <w:cantSplit/>
        </w:trPr>
        <w:tc>
          <w:tcPr>
            <w:tcW w:w="388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Unstandardized Residual</w:t>
            </w:r>
          </w:p>
        </w:tc>
      </w:tr>
      <w:tr w:rsidR="00E13FA7" w:rsidRPr="00CE5094" w:rsidTr="00C55AE1">
        <w:trPr>
          <w:cantSplit/>
        </w:trPr>
        <w:tc>
          <w:tcPr>
            <w:tcW w:w="3889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91</w:t>
            </w:r>
          </w:p>
        </w:tc>
      </w:tr>
      <w:tr w:rsidR="00E13FA7" w:rsidRPr="00CE5094" w:rsidTr="00C55AE1">
        <w:trPr>
          <w:cantSplit/>
        </w:trPr>
        <w:tc>
          <w:tcPr>
            <w:tcW w:w="2444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Normal Parameters</w:t>
            </w:r>
            <w:r w:rsidRPr="00CE5094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.0000000</w:t>
            </w:r>
          </w:p>
        </w:tc>
      </w:tr>
      <w:tr w:rsidR="00E13FA7" w:rsidRPr="00CE5094" w:rsidTr="00C55AE1">
        <w:trPr>
          <w:cantSplit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.09180738</w:t>
            </w:r>
          </w:p>
        </w:tc>
      </w:tr>
      <w:tr w:rsidR="00E13FA7" w:rsidRPr="00CE5094" w:rsidTr="00C55AE1">
        <w:trPr>
          <w:cantSplit/>
        </w:trPr>
        <w:tc>
          <w:tcPr>
            <w:tcW w:w="2444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Absolute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.079</w:t>
            </w:r>
          </w:p>
        </w:tc>
      </w:tr>
      <w:tr w:rsidR="00E13FA7" w:rsidRPr="00CE5094" w:rsidTr="00C55AE1">
        <w:trPr>
          <w:cantSplit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Positive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.079</w:t>
            </w:r>
          </w:p>
        </w:tc>
      </w:tr>
      <w:tr w:rsidR="00E13FA7" w:rsidRPr="00CE5094" w:rsidTr="00C55AE1">
        <w:trPr>
          <w:cantSplit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Negative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-.076</w:t>
            </w:r>
          </w:p>
        </w:tc>
      </w:tr>
      <w:tr w:rsidR="00E13FA7" w:rsidRPr="00CE5094" w:rsidTr="00C55AE1">
        <w:trPr>
          <w:cantSplit/>
        </w:trPr>
        <w:tc>
          <w:tcPr>
            <w:tcW w:w="38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Test Statistic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.079</w:t>
            </w:r>
          </w:p>
        </w:tc>
      </w:tr>
      <w:tr w:rsidR="00E13FA7" w:rsidRPr="00CE5094" w:rsidTr="00C55AE1">
        <w:trPr>
          <w:cantSplit/>
        </w:trPr>
        <w:tc>
          <w:tcPr>
            <w:tcW w:w="3889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Asymp. 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CE5094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c,d</w:t>
            </w:r>
          </w:p>
        </w:tc>
      </w:tr>
      <w:tr w:rsidR="00E13FA7" w:rsidRPr="00CE5094" w:rsidTr="00C55AE1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a. Test distribution is Normal.</w:t>
            </w:r>
          </w:p>
        </w:tc>
      </w:tr>
      <w:tr w:rsidR="00E13FA7" w:rsidRPr="00CE5094" w:rsidTr="00C55AE1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b. Calculated from data.</w:t>
            </w:r>
          </w:p>
        </w:tc>
      </w:tr>
      <w:tr w:rsidR="00E13FA7" w:rsidRPr="00CE5094" w:rsidTr="00C55AE1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c. Lilliefors Significance Correction.</w:t>
            </w:r>
          </w:p>
        </w:tc>
      </w:tr>
      <w:tr w:rsidR="00E13FA7" w:rsidRPr="00CE5094" w:rsidTr="00C55AE1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d. This is a lower bound of the true significance.</w:t>
            </w:r>
          </w:p>
        </w:tc>
      </w:tr>
    </w:tbl>
    <w:p w:rsidR="00E13FA7" w:rsidRDefault="00D80730" w:rsidP="00D949BD">
      <w:pPr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02112" behindDoc="0" locked="0" layoutInCell="1" allowOverlap="1" wp14:anchorId="7DF4C918" wp14:editId="32D3899E">
            <wp:simplePos x="0" y="0"/>
            <wp:positionH relativeFrom="margin">
              <wp:posOffset>-241300</wp:posOffset>
            </wp:positionH>
            <wp:positionV relativeFrom="margin">
              <wp:posOffset>5767705</wp:posOffset>
            </wp:positionV>
            <wp:extent cx="4640580" cy="2731135"/>
            <wp:effectExtent l="0" t="0" r="762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FA7" w:rsidRDefault="00E13FA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E13FA7" w:rsidRDefault="00D80730" w:rsidP="00D949BD">
      <w:pPr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803136" behindDoc="0" locked="0" layoutInCell="1" allowOverlap="1" wp14:anchorId="1F0AD121" wp14:editId="7D05AF28">
            <wp:simplePos x="0" y="0"/>
            <wp:positionH relativeFrom="margin">
              <wp:posOffset>353060</wp:posOffset>
            </wp:positionH>
            <wp:positionV relativeFrom="margin">
              <wp:posOffset>0</wp:posOffset>
            </wp:positionV>
            <wp:extent cx="4077970" cy="2400300"/>
            <wp:effectExtent l="0" t="0" r="0" b="0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3FA7" w:rsidRDefault="00E13FA7" w:rsidP="00D949BD">
      <w:pPr>
        <w:ind w:left="0"/>
        <w:rPr>
          <w:rFonts w:ascii="Times New Roman" w:hAnsi="Times New Roman"/>
          <w:b/>
          <w:sz w:val="24"/>
        </w:rPr>
      </w:pPr>
    </w:p>
    <w:p w:rsidR="00D80730" w:rsidRDefault="00D80730" w:rsidP="00D949BD">
      <w:pPr>
        <w:ind w:left="0"/>
        <w:rPr>
          <w:rFonts w:ascii="Times New Roman" w:hAnsi="Times New Roman"/>
          <w:b/>
          <w:sz w:val="24"/>
        </w:rPr>
      </w:pPr>
    </w:p>
    <w:p w:rsidR="00D80730" w:rsidRDefault="00D80730" w:rsidP="00D949BD">
      <w:pPr>
        <w:ind w:left="0"/>
        <w:rPr>
          <w:rFonts w:ascii="Times New Roman" w:hAnsi="Times New Roman"/>
          <w:b/>
          <w:sz w:val="24"/>
        </w:rPr>
      </w:pPr>
    </w:p>
    <w:p w:rsidR="00D80730" w:rsidRDefault="00D80730" w:rsidP="00D949BD">
      <w:pPr>
        <w:ind w:left="0"/>
        <w:rPr>
          <w:rFonts w:ascii="Times New Roman" w:hAnsi="Times New Roman"/>
          <w:b/>
          <w:sz w:val="24"/>
        </w:rPr>
      </w:pPr>
    </w:p>
    <w:p w:rsidR="00D80730" w:rsidRDefault="00D80730" w:rsidP="00D949BD">
      <w:pPr>
        <w:ind w:left="0"/>
        <w:rPr>
          <w:rFonts w:ascii="Times New Roman" w:hAnsi="Times New Roman"/>
          <w:b/>
          <w:sz w:val="24"/>
        </w:rPr>
      </w:pPr>
    </w:p>
    <w:p w:rsidR="00D80730" w:rsidRDefault="00D80730" w:rsidP="00D949BD">
      <w:pPr>
        <w:ind w:left="0"/>
        <w:rPr>
          <w:rFonts w:ascii="Times New Roman" w:hAnsi="Times New Roman"/>
          <w:b/>
          <w:sz w:val="24"/>
        </w:rPr>
      </w:pPr>
    </w:p>
    <w:p w:rsidR="00D80730" w:rsidRDefault="00D80730" w:rsidP="00D949BD">
      <w:pPr>
        <w:ind w:left="0"/>
        <w:rPr>
          <w:rFonts w:ascii="Times New Roman" w:hAnsi="Times New Roman"/>
          <w:b/>
          <w:sz w:val="24"/>
        </w:rPr>
      </w:pPr>
    </w:p>
    <w:p w:rsidR="00E13FA7" w:rsidRPr="00D80730" w:rsidRDefault="00D80730" w:rsidP="00D80730">
      <w:pPr>
        <w:pStyle w:val="Caption"/>
        <w:ind w:left="0"/>
        <w:rPr>
          <w:rFonts w:ascii="Times New Roman" w:hAnsi="Times New Roman"/>
          <w:b/>
          <w:i w:val="0"/>
          <w:color w:val="auto"/>
          <w:sz w:val="24"/>
        </w:rPr>
      </w:pPr>
      <w:bookmarkStart w:id="60" w:name="_Toc139958101"/>
      <w:bookmarkStart w:id="61" w:name="_Toc140531255"/>
      <w:bookmarkStart w:id="62" w:name="_Toc141220701"/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80730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20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 Uji Multikolonieritas</w:t>
      </w:r>
      <w:bookmarkEnd w:id="60"/>
      <w:bookmarkEnd w:id="61"/>
      <w:bookmarkEnd w:id="62"/>
    </w:p>
    <w:tbl>
      <w:tblPr>
        <w:tblW w:w="49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2029"/>
        <w:gridCol w:w="1138"/>
        <w:gridCol w:w="1030"/>
      </w:tblGrid>
      <w:tr w:rsidR="00E13FA7" w:rsidRPr="00CE5094" w:rsidTr="00C55AE1">
        <w:trPr>
          <w:cantSplit/>
        </w:trPr>
        <w:tc>
          <w:tcPr>
            <w:tcW w:w="4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CE5094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CE5094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13FA7" w:rsidRPr="00CE5094" w:rsidTr="00C55AE1">
        <w:trPr>
          <w:cantSplit/>
        </w:trPr>
        <w:tc>
          <w:tcPr>
            <w:tcW w:w="276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Collinearity Statistics</w:t>
            </w:r>
          </w:p>
        </w:tc>
      </w:tr>
      <w:tr w:rsidR="00E13FA7" w:rsidRPr="00CE5094" w:rsidTr="00C55AE1">
        <w:trPr>
          <w:cantSplit/>
        </w:trPr>
        <w:tc>
          <w:tcPr>
            <w:tcW w:w="276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Tolerance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VIF</w:t>
            </w:r>
          </w:p>
        </w:tc>
      </w:tr>
      <w:tr w:rsidR="00E13FA7" w:rsidRPr="00CE5094" w:rsidTr="00C55AE1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202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Pemeliharaan Kerja</w:t>
            </w:r>
          </w:p>
        </w:tc>
        <w:tc>
          <w:tcPr>
            <w:tcW w:w="11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.275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3.642</w:t>
            </w:r>
          </w:p>
        </w:tc>
      </w:tr>
      <w:tr w:rsidR="00E13FA7" w:rsidRPr="00CE5094" w:rsidTr="00C55AE1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Kesejahteraan Kerja</w:t>
            </w:r>
          </w:p>
        </w:tc>
        <w:tc>
          <w:tcPr>
            <w:tcW w:w="11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.285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3.507</w:t>
            </w:r>
          </w:p>
        </w:tc>
      </w:tr>
      <w:tr w:rsidR="00E13FA7" w:rsidRPr="00CE5094" w:rsidTr="00C55AE1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2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264A60"/>
                <w:sz w:val="18"/>
                <w:szCs w:val="18"/>
              </w:rPr>
              <w:t>Perilaku Inovatif</w:t>
            </w:r>
          </w:p>
        </w:tc>
        <w:tc>
          <w:tcPr>
            <w:tcW w:w="11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.251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3.988</w:t>
            </w:r>
          </w:p>
        </w:tc>
      </w:tr>
      <w:tr w:rsidR="00E13FA7" w:rsidRPr="00CE5094" w:rsidTr="00C55AE1">
        <w:trPr>
          <w:cantSplit/>
        </w:trPr>
        <w:tc>
          <w:tcPr>
            <w:tcW w:w="4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3FA7" w:rsidRPr="00CE5094" w:rsidRDefault="00E13FA7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E5094">
              <w:rPr>
                <w:rFonts w:ascii="Arial" w:hAnsi="Arial" w:cs="Arial"/>
                <w:color w:val="010205"/>
                <w:sz w:val="18"/>
                <w:szCs w:val="18"/>
              </w:rPr>
              <w:t>a. Dependent Variable: Produktivitas Kerja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</w:t>
            </w:r>
          </w:p>
        </w:tc>
      </w:tr>
    </w:tbl>
    <w:p w:rsidR="00E13FA7" w:rsidRDefault="00E13FA7" w:rsidP="00D949BD">
      <w:pPr>
        <w:ind w:left="0"/>
        <w:rPr>
          <w:rFonts w:ascii="Times New Roman" w:hAnsi="Times New Roman"/>
          <w:b/>
          <w:sz w:val="24"/>
        </w:rPr>
      </w:pPr>
    </w:p>
    <w:p w:rsidR="00E13FA7" w:rsidRDefault="00D80730" w:rsidP="00D80730">
      <w:pPr>
        <w:pStyle w:val="Caption"/>
        <w:ind w:left="0"/>
        <w:jc w:val="left"/>
        <w:rPr>
          <w:rFonts w:ascii="Times New Roman" w:hAnsi="Times New Roman"/>
          <w:b/>
          <w:sz w:val="24"/>
        </w:rPr>
      </w:pPr>
      <w:bookmarkStart w:id="63" w:name="_Toc139958102"/>
      <w:bookmarkStart w:id="64" w:name="_Toc140531256"/>
      <w:bookmarkStart w:id="65" w:name="_Toc141220702"/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D80730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21</w:t>
      </w:r>
      <w:r w:rsidRPr="00D80730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D80730">
        <w:rPr>
          <w:rFonts w:ascii="Times New Roman" w:hAnsi="Times New Roman"/>
          <w:b/>
          <w:i w:val="0"/>
          <w:color w:val="auto"/>
          <w:sz w:val="24"/>
        </w:rPr>
        <w:t xml:space="preserve"> Uji Heteroskedasitisitas</w:t>
      </w:r>
      <w:r w:rsidR="00E13FA7"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4D8D8690" wp14:editId="49702CB6">
            <wp:extent cx="4437112" cy="2611315"/>
            <wp:effectExtent l="0" t="0" r="1905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1" cy="26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3"/>
      <w:bookmarkEnd w:id="64"/>
      <w:bookmarkEnd w:id="65"/>
    </w:p>
    <w:p w:rsidR="00E13FA7" w:rsidRDefault="00D80730" w:rsidP="00DF4EFA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E13FA7" w:rsidRPr="001A5EB0" w:rsidRDefault="001A5EB0" w:rsidP="001A5EB0">
      <w:pPr>
        <w:pStyle w:val="Caption"/>
        <w:ind w:left="0"/>
        <w:jc w:val="left"/>
        <w:rPr>
          <w:rFonts w:ascii="Times New Roman" w:hAnsi="Times New Roman"/>
          <w:b/>
          <w:i w:val="0"/>
          <w:color w:val="auto"/>
          <w:sz w:val="24"/>
        </w:rPr>
      </w:pPr>
      <w:bookmarkStart w:id="66" w:name="_Toc139958104"/>
      <w:bookmarkStart w:id="67" w:name="_Toc140531258"/>
      <w:bookmarkStart w:id="68" w:name="_Toc141220703"/>
      <w:r w:rsidRPr="001A5EB0">
        <w:rPr>
          <w:rFonts w:ascii="Times New Roman" w:hAnsi="Times New Roman"/>
          <w:b/>
          <w:i w:val="0"/>
          <w:color w:val="auto"/>
          <w:sz w:val="24"/>
        </w:rPr>
        <w:lastRenderedPageBreak/>
        <w:t xml:space="preserve">Lampiran </w:t>
      </w:r>
      <w:r w:rsidRPr="001A5EB0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1A5EB0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1A5EB0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22</w:t>
      </w:r>
      <w:r w:rsidRPr="001A5EB0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1A5EB0">
        <w:rPr>
          <w:rFonts w:ascii="Times New Roman" w:hAnsi="Times New Roman"/>
          <w:b/>
          <w:i w:val="0"/>
          <w:color w:val="auto"/>
          <w:sz w:val="24"/>
        </w:rPr>
        <w:t xml:space="preserve"> Analisis Regresi Linier Berganda</w:t>
      </w:r>
      <w:bookmarkEnd w:id="66"/>
      <w:bookmarkEnd w:id="67"/>
      <w:bookmarkEnd w:id="68"/>
    </w:p>
    <w:tbl>
      <w:tblPr>
        <w:tblW w:w="89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2030"/>
        <w:gridCol w:w="1338"/>
        <w:gridCol w:w="1338"/>
        <w:gridCol w:w="1476"/>
        <w:gridCol w:w="1029"/>
        <w:gridCol w:w="1029"/>
      </w:tblGrid>
      <w:tr w:rsidR="00B86B94" w:rsidRPr="003279F7" w:rsidTr="00C55AE1">
        <w:trPr>
          <w:cantSplit/>
        </w:trPr>
        <w:tc>
          <w:tcPr>
            <w:tcW w:w="89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3279F7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3279F7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B86B94" w:rsidRPr="003279F7" w:rsidTr="00C55AE1">
        <w:trPr>
          <w:cantSplit/>
        </w:trPr>
        <w:tc>
          <w:tcPr>
            <w:tcW w:w="276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B86B94" w:rsidRPr="003279F7" w:rsidTr="00C55AE1">
        <w:trPr>
          <w:cantSplit/>
        </w:trPr>
        <w:tc>
          <w:tcPr>
            <w:tcW w:w="276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B86B94" w:rsidRPr="003279F7" w:rsidTr="00C55AE1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202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2.688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.073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36.618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B86B94" w:rsidRPr="003279F7" w:rsidTr="00C55AE1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264A60"/>
                <w:sz w:val="18"/>
                <w:szCs w:val="18"/>
              </w:rPr>
              <w:t>Pemeliharaan Kerja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.015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.473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4.672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B86B94" w:rsidRPr="003279F7" w:rsidTr="00C55AE1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264A60"/>
                <w:sz w:val="18"/>
                <w:szCs w:val="18"/>
              </w:rPr>
              <w:t>Kesejahteraan Kerja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.321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3.212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</w:tr>
      <w:tr w:rsidR="00B86B94" w:rsidRPr="003279F7" w:rsidTr="00C55AE1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264A60"/>
                <w:sz w:val="18"/>
                <w:szCs w:val="18"/>
              </w:rPr>
              <w:t>Perilaku Inovatif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.134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1.209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.230</w:t>
            </w:r>
          </w:p>
        </w:tc>
      </w:tr>
      <w:tr w:rsidR="00B86B94" w:rsidRPr="003279F7" w:rsidTr="00C55AE1">
        <w:trPr>
          <w:cantSplit/>
        </w:trPr>
        <w:tc>
          <w:tcPr>
            <w:tcW w:w="89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6B94" w:rsidRPr="003279F7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279F7">
              <w:rPr>
                <w:rFonts w:ascii="Arial" w:hAnsi="Arial" w:cs="Arial"/>
                <w:color w:val="010205"/>
                <w:sz w:val="18"/>
                <w:szCs w:val="18"/>
              </w:rPr>
              <w:t>a. Dependent Variable: Produktivitas Kerja</w:t>
            </w:r>
          </w:p>
        </w:tc>
      </w:tr>
    </w:tbl>
    <w:p w:rsidR="00B86B94" w:rsidRDefault="00B86B94">
      <w:pPr>
        <w:rPr>
          <w:rFonts w:ascii="Times New Roman" w:hAnsi="Times New Roman"/>
          <w:b/>
          <w:sz w:val="24"/>
        </w:rPr>
      </w:pPr>
    </w:p>
    <w:p w:rsidR="00B86B94" w:rsidRPr="001A5EB0" w:rsidRDefault="001A5EB0" w:rsidP="001A5EB0">
      <w:pPr>
        <w:pStyle w:val="Caption"/>
        <w:ind w:left="0"/>
        <w:jc w:val="left"/>
        <w:rPr>
          <w:rFonts w:ascii="Times New Roman" w:hAnsi="Times New Roman"/>
          <w:b/>
          <w:i w:val="0"/>
          <w:color w:val="auto"/>
          <w:sz w:val="36"/>
        </w:rPr>
      </w:pPr>
      <w:bookmarkStart w:id="69" w:name="_Toc139958105"/>
      <w:bookmarkStart w:id="70" w:name="_Toc140531259"/>
      <w:bookmarkStart w:id="71" w:name="_Toc141220704"/>
      <w:r w:rsidRPr="001A5EB0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1A5EB0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1A5EB0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1A5EB0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23</w:t>
      </w:r>
      <w:r w:rsidRPr="001A5EB0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1A5EB0">
        <w:rPr>
          <w:rFonts w:ascii="Times New Roman" w:hAnsi="Times New Roman"/>
          <w:b/>
          <w:i w:val="0"/>
          <w:color w:val="auto"/>
          <w:sz w:val="24"/>
        </w:rPr>
        <w:t xml:space="preserve"> Uji t</w:t>
      </w:r>
      <w:bookmarkEnd w:id="69"/>
      <w:bookmarkEnd w:id="70"/>
      <w:bookmarkEnd w:id="71"/>
    </w:p>
    <w:tbl>
      <w:tblPr>
        <w:tblW w:w="89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2030"/>
        <w:gridCol w:w="1338"/>
        <w:gridCol w:w="1338"/>
        <w:gridCol w:w="1476"/>
        <w:gridCol w:w="1029"/>
        <w:gridCol w:w="1029"/>
      </w:tblGrid>
      <w:tr w:rsidR="00396BA8" w:rsidRPr="00E479EB" w:rsidTr="00993563">
        <w:trPr>
          <w:cantSplit/>
        </w:trPr>
        <w:tc>
          <w:tcPr>
            <w:tcW w:w="89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E479EB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E479EB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396BA8" w:rsidRPr="00E479EB" w:rsidTr="00993563">
        <w:trPr>
          <w:cantSplit/>
        </w:trPr>
        <w:tc>
          <w:tcPr>
            <w:tcW w:w="276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396BA8" w:rsidRPr="00E479EB" w:rsidTr="00993563">
        <w:trPr>
          <w:cantSplit/>
        </w:trPr>
        <w:tc>
          <w:tcPr>
            <w:tcW w:w="276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396BA8" w:rsidRPr="00E479EB" w:rsidTr="00993563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202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1.534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.256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5.994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96BA8" w:rsidRPr="00E479EB" w:rsidTr="00993563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264A60"/>
                <w:sz w:val="18"/>
                <w:szCs w:val="18"/>
              </w:rPr>
              <w:t>Pemeliharaan Kerja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.326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3.635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96BA8" w:rsidRPr="00E479EB" w:rsidTr="00993563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264A60"/>
                <w:sz w:val="18"/>
                <w:szCs w:val="18"/>
              </w:rPr>
              <w:t>Kesejahteraan Kerja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.187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2.125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.036</w:t>
            </w:r>
          </w:p>
        </w:tc>
      </w:tr>
      <w:tr w:rsidR="00396BA8" w:rsidRPr="00E479EB" w:rsidTr="00993563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264A60"/>
                <w:sz w:val="18"/>
                <w:szCs w:val="18"/>
              </w:rPr>
              <w:t>Perilaku Inovatif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.457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.096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.444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4.736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396BA8" w:rsidRPr="00E479EB" w:rsidTr="00993563">
        <w:trPr>
          <w:cantSplit/>
        </w:trPr>
        <w:tc>
          <w:tcPr>
            <w:tcW w:w="89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6BA8" w:rsidRPr="00E479EB" w:rsidRDefault="00396BA8" w:rsidP="0099356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79EB">
              <w:rPr>
                <w:rFonts w:ascii="Arial" w:hAnsi="Arial" w:cs="Arial"/>
                <w:color w:val="010205"/>
                <w:sz w:val="18"/>
                <w:szCs w:val="18"/>
              </w:rPr>
              <w:t>a. Dependent Variable: Produktivitas Kerja</w:t>
            </w:r>
          </w:p>
        </w:tc>
      </w:tr>
    </w:tbl>
    <w:p w:rsidR="00B86B94" w:rsidRDefault="00B86B94" w:rsidP="00D949BD">
      <w:pPr>
        <w:ind w:left="0"/>
        <w:rPr>
          <w:rFonts w:ascii="Times New Roman" w:hAnsi="Times New Roman"/>
          <w:b/>
          <w:sz w:val="24"/>
        </w:rPr>
      </w:pPr>
    </w:p>
    <w:p w:rsidR="001A5EB0" w:rsidRDefault="001A5EB0">
      <w:pPr>
        <w:rPr>
          <w:rFonts w:ascii="Times New Roman" w:hAnsi="Times New Roman"/>
          <w:b/>
          <w:iCs/>
          <w:sz w:val="24"/>
          <w:szCs w:val="18"/>
        </w:rPr>
      </w:pPr>
      <w:r>
        <w:rPr>
          <w:rFonts w:ascii="Times New Roman" w:hAnsi="Times New Roman"/>
          <w:b/>
          <w:i/>
          <w:sz w:val="24"/>
        </w:rPr>
        <w:br w:type="page"/>
      </w:r>
    </w:p>
    <w:p w:rsidR="00B86B94" w:rsidRPr="001A5EB0" w:rsidRDefault="001A5EB0" w:rsidP="001A5EB0">
      <w:pPr>
        <w:pStyle w:val="Caption"/>
        <w:ind w:left="0"/>
        <w:rPr>
          <w:rFonts w:ascii="Times New Roman" w:hAnsi="Times New Roman"/>
          <w:b/>
          <w:i w:val="0"/>
          <w:color w:val="auto"/>
          <w:sz w:val="36"/>
        </w:rPr>
      </w:pPr>
      <w:bookmarkStart w:id="72" w:name="_Toc139958106"/>
      <w:bookmarkStart w:id="73" w:name="_Toc140531260"/>
      <w:bookmarkStart w:id="74" w:name="_Toc141220705"/>
      <w:r w:rsidRPr="001A5EB0">
        <w:rPr>
          <w:rFonts w:ascii="Times New Roman" w:hAnsi="Times New Roman"/>
          <w:b/>
          <w:i w:val="0"/>
          <w:color w:val="auto"/>
          <w:sz w:val="24"/>
        </w:rPr>
        <w:lastRenderedPageBreak/>
        <w:t xml:space="preserve">Lampiran </w:t>
      </w:r>
      <w:r w:rsidRPr="001A5EB0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1A5EB0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1A5EB0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24</w:t>
      </w:r>
      <w:r w:rsidRPr="001A5EB0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1A5EB0">
        <w:rPr>
          <w:rFonts w:ascii="Times New Roman" w:hAnsi="Times New Roman"/>
          <w:b/>
          <w:i w:val="0"/>
          <w:color w:val="auto"/>
          <w:sz w:val="24"/>
        </w:rPr>
        <w:t xml:space="preserve"> Uji F</w:t>
      </w:r>
      <w:bookmarkEnd w:id="72"/>
      <w:bookmarkEnd w:id="73"/>
      <w:bookmarkEnd w:id="74"/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B86B94" w:rsidRPr="007B1E7B" w:rsidTr="00C55AE1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B1E7B">
              <w:rPr>
                <w:rFonts w:ascii="Arial" w:hAnsi="Arial" w:cs="Arial"/>
                <w:b/>
                <w:bCs/>
                <w:color w:val="010205"/>
              </w:rPr>
              <w:t>ANOVA</w:t>
            </w:r>
            <w:r w:rsidRPr="007B1E7B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B86B94" w:rsidRPr="007B1E7B" w:rsidTr="00C55AE1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B86B94" w:rsidRPr="007B1E7B" w:rsidTr="00C55AE1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010205"/>
                <w:sz w:val="18"/>
                <w:szCs w:val="18"/>
              </w:rPr>
              <w:t>3.200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010205"/>
                <w:sz w:val="18"/>
                <w:szCs w:val="18"/>
              </w:rPr>
              <w:t>1.067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010205"/>
                <w:sz w:val="18"/>
                <w:szCs w:val="18"/>
              </w:rPr>
              <w:t>122.345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  <w:r w:rsidRPr="007B1E7B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B86B94" w:rsidRPr="007B1E7B" w:rsidTr="00C55AE1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010205"/>
                <w:sz w:val="18"/>
                <w:szCs w:val="18"/>
              </w:rPr>
              <w:t>.759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6B94" w:rsidRPr="007B1E7B" w:rsidTr="00C55AE1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010205"/>
                <w:sz w:val="18"/>
                <w:szCs w:val="18"/>
              </w:rPr>
              <w:t>3.959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6B94" w:rsidRPr="007B1E7B" w:rsidTr="00C55AE1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010205"/>
                <w:sz w:val="18"/>
                <w:szCs w:val="18"/>
              </w:rPr>
              <w:t>a. Dependent Variable: Produktivitas Kerja</w:t>
            </w:r>
          </w:p>
        </w:tc>
      </w:tr>
      <w:tr w:rsidR="00B86B94" w:rsidRPr="007B1E7B" w:rsidTr="00C55AE1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6B94" w:rsidRPr="007B1E7B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B1E7B">
              <w:rPr>
                <w:rFonts w:ascii="Arial" w:hAnsi="Arial" w:cs="Arial"/>
                <w:color w:val="010205"/>
                <w:sz w:val="18"/>
                <w:szCs w:val="18"/>
              </w:rPr>
              <w:t>b. Predictors: (Constant), Perilaku Inovatif, Kesejahteraan Kerja, Pemeliharaan Kerja</w:t>
            </w:r>
          </w:p>
        </w:tc>
      </w:tr>
    </w:tbl>
    <w:p w:rsidR="00B86B94" w:rsidRDefault="00B86B94" w:rsidP="00D949BD">
      <w:pPr>
        <w:ind w:left="0"/>
        <w:rPr>
          <w:rFonts w:ascii="Times New Roman" w:hAnsi="Times New Roman"/>
          <w:b/>
          <w:sz w:val="24"/>
        </w:rPr>
      </w:pPr>
    </w:p>
    <w:p w:rsidR="00B86B94" w:rsidRPr="001A5EB0" w:rsidRDefault="001A5EB0" w:rsidP="001A5EB0">
      <w:pPr>
        <w:pStyle w:val="Caption"/>
        <w:ind w:left="0"/>
        <w:rPr>
          <w:rFonts w:ascii="Times New Roman" w:hAnsi="Times New Roman"/>
          <w:b/>
          <w:i w:val="0"/>
          <w:color w:val="auto"/>
          <w:sz w:val="24"/>
        </w:rPr>
      </w:pPr>
      <w:bookmarkStart w:id="75" w:name="_Toc139958107"/>
      <w:bookmarkStart w:id="76" w:name="_Toc140531261"/>
      <w:bookmarkStart w:id="77" w:name="_Toc141220706"/>
      <w:r w:rsidRPr="001A5EB0">
        <w:rPr>
          <w:rFonts w:ascii="Times New Roman" w:hAnsi="Times New Roman"/>
          <w:b/>
          <w:i w:val="0"/>
          <w:color w:val="auto"/>
          <w:sz w:val="24"/>
        </w:rPr>
        <w:t xml:space="preserve">Lampiran </w:t>
      </w:r>
      <w:r w:rsidRPr="001A5EB0">
        <w:rPr>
          <w:rFonts w:ascii="Times New Roman" w:hAnsi="Times New Roman"/>
          <w:b/>
          <w:i w:val="0"/>
          <w:color w:val="auto"/>
          <w:sz w:val="24"/>
        </w:rPr>
        <w:fldChar w:fldCharType="begin"/>
      </w:r>
      <w:r w:rsidRPr="001A5EB0">
        <w:rPr>
          <w:rFonts w:ascii="Times New Roman" w:hAnsi="Times New Roman"/>
          <w:b/>
          <w:i w:val="0"/>
          <w:color w:val="auto"/>
          <w:sz w:val="24"/>
        </w:rPr>
        <w:instrText xml:space="preserve"> SEQ Lampiran \* ARABIC </w:instrText>
      </w:r>
      <w:r w:rsidRPr="001A5EB0">
        <w:rPr>
          <w:rFonts w:ascii="Times New Roman" w:hAnsi="Times New Roman"/>
          <w:b/>
          <w:i w:val="0"/>
          <w:color w:val="auto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auto"/>
          <w:sz w:val="24"/>
        </w:rPr>
        <w:t>25</w:t>
      </w:r>
      <w:r w:rsidRPr="001A5EB0">
        <w:rPr>
          <w:rFonts w:ascii="Times New Roman" w:hAnsi="Times New Roman"/>
          <w:b/>
          <w:i w:val="0"/>
          <w:color w:val="auto"/>
          <w:sz w:val="24"/>
        </w:rPr>
        <w:fldChar w:fldCharType="end"/>
      </w:r>
      <w:r w:rsidRPr="001A5EB0">
        <w:rPr>
          <w:rFonts w:ascii="Times New Roman" w:hAnsi="Times New Roman"/>
          <w:b/>
          <w:i w:val="0"/>
          <w:color w:val="auto"/>
          <w:sz w:val="24"/>
        </w:rPr>
        <w:t xml:space="preserve"> Analisi Koefisien Determinasi</w:t>
      </w:r>
      <w:bookmarkEnd w:id="75"/>
      <w:bookmarkEnd w:id="76"/>
      <w:bookmarkEnd w:id="77"/>
    </w:p>
    <w:tbl>
      <w:tblPr>
        <w:tblW w:w="7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476"/>
      </w:tblGrid>
      <w:tr w:rsidR="00B86B94" w:rsidRPr="001329EE" w:rsidTr="00C55AE1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86B94" w:rsidRPr="001329EE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329EE">
              <w:rPr>
                <w:rFonts w:ascii="Arial" w:hAnsi="Arial" w:cs="Arial"/>
                <w:b/>
                <w:bCs/>
                <w:color w:val="010205"/>
              </w:rPr>
              <w:t>Model Summary</w:t>
            </w:r>
            <w:r w:rsidRPr="001329EE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b</w:t>
            </w:r>
          </w:p>
        </w:tc>
      </w:tr>
      <w:tr w:rsidR="00B86B94" w:rsidRPr="001329EE" w:rsidTr="00C55AE1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86B94" w:rsidRPr="001329EE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329EE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86B94" w:rsidRPr="001329EE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329EE"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86B94" w:rsidRPr="001329EE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329EE"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86B94" w:rsidRPr="001329EE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329EE"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86B94" w:rsidRPr="001329EE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329EE"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86B94" w:rsidRPr="001329EE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329EE">
              <w:rPr>
                <w:rFonts w:ascii="Arial" w:hAnsi="Arial" w:cs="Arial"/>
                <w:color w:val="264A60"/>
                <w:sz w:val="18"/>
                <w:szCs w:val="18"/>
              </w:rPr>
              <w:t>Durbin-Watson</w:t>
            </w:r>
          </w:p>
        </w:tc>
      </w:tr>
      <w:tr w:rsidR="00B86B94" w:rsidRPr="001329EE" w:rsidTr="00C55AE1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86B94" w:rsidRPr="001329EE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329EE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86B94" w:rsidRPr="001329EE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329EE">
              <w:rPr>
                <w:rFonts w:ascii="Arial" w:hAnsi="Arial" w:cs="Arial"/>
                <w:color w:val="010205"/>
                <w:sz w:val="18"/>
                <w:szCs w:val="18"/>
              </w:rPr>
              <w:t>.899</w:t>
            </w:r>
            <w:r w:rsidRPr="001329EE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86B94" w:rsidRPr="001329EE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329EE">
              <w:rPr>
                <w:rFonts w:ascii="Arial" w:hAnsi="Arial" w:cs="Arial"/>
                <w:color w:val="010205"/>
                <w:sz w:val="18"/>
                <w:szCs w:val="18"/>
              </w:rPr>
              <w:t>.808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86B94" w:rsidRPr="001329EE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329EE">
              <w:rPr>
                <w:rFonts w:ascii="Arial" w:hAnsi="Arial" w:cs="Arial"/>
                <w:color w:val="010205"/>
                <w:sz w:val="18"/>
                <w:szCs w:val="18"/>
              </w:rPr>
              <w:t>.802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86B94" w:rsidRPr="001329EE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329EE">
              <w:rPr>
                <w:rFonts w:ascii="Arial" w:hAnsi="Arial" w:cs="Arial"/>
                <w:color w:val="010205"/>
                <w:sz w:val="18"/>
                <w:szCs w:val="18"/>
              </w:rPr>
              <w:t>.09338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B86B94" w:rsidRPr="001329EE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329EE">
              <w:rPr>
                <w:rFonts w:ascii="Arial" w:hAnsi="Arial" w:cs="Arial"/>
                <w:color w:val="010205"/>
                <w:sz w:val="18"/>
                <w:szCs w:val="18"/>
              </w:rPr>
              <w:t>1.872</w:t>
            </w:r>
          </w:p>
        </w:tc>
      </w:tr>
      <w:tr w:rsidR="00B86B94" w:rsidRPr="001329EE" w:rsidTr="00C55AE1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6B94" w:rsidRPr="001329EE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329EE"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Perilaku Inovatif, Kesejahteraan Kerja, Pemeliharaan Kerja</w:t>
            </w:r>
          </w:p>
        </w:tc>
      </w:tr>
      <w:tr w:rsidR="00B86B94" w:rsidRPr="001329EE" w:rsidTr="00C55AE1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6B94" w:rsidRPr="001329EE" w:rsidRDefault="00B86B94" w:rsidP="00C55A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329EE">
              <w:rPr>
                <w:rFonts w:ascii="Arial" w:hAnsi="Arial" w:cs="Arial"/>
                <w:color w:val="010205"/>
                <w:sz w:val="18"/>
                <w:szCs w:val="18"/>
              </w:rPr>
              <w:t>b. Dependent Variable: Produktivitas Kerja</w:t>
            </w:r>
          </w:p>
        </w:tc>
      </w:tr>
    </w:tbl>
    <w:p w:rsidR="00FF4313" w:rsidRDefault="00FF4313" w:rsidP="00D949BD">
      <w:pPr>
        <w:ind w:left="0"/>
        <w:rPr>
          <w:rFonts w:ascii="Times New Roman" w:hAnsi="Times New Roman"/>
          <w:b/>
          <w:sz w:val="24"/>
        </w:rPr>
      </w:pPr>
    </w:p>
    <w:p w:rsidR="00FF4313" w:rsidRDefault="00FF4313" w:rsidP="00FF4313">
      <w:pPr>
        <w:rPr>
          <w:rFonts w:ascii="Times New Roman" w:hAnsi="Times New Roman"/>
          <w:sz w:val="24"/>
        </w:rPr>
      </w:pPr>
    </w:p>
    <w:p w:rsidR="00F14014" w:rsidRDefault="00FF4313" w:rsidP="00FF431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D779EA" w:rsidRDefault="00D779EA" w:rsidP="00D779EA">
      <w:pPr>
        <w:pStyle w:val="Caption"/>
        <w:ind w:left="0"/>
        <w:jc w:val="left"/>
        <w:rPr>
          <w:rFonts w:ascii="Times New Roman" w:hAnsi="Times New Roman"/>
          <w:b/>
          <w:i w:val="0"/>
          <w:color w:val="000000" w:themeColor="text1"/>
          <w:sz w:val="24"/>
        </w:rPr>
      </w:pPr>
      <w:bookmarkStart w:id="78" w:name="_Toc139958108"/>
      <w:bookmarkStart w:id="79" w:name="_Toc140531262"/>
      <w:bookmarkStart w:id="80" w:name="_Toc141220707"/>
      <w:r w:rsidRPr="00D779EA">
        <w:rPr>
          <w:rFonts w:ascii="Times New Roman" w:hAnsi="Times New Roman"/>
          <w:b/>
          <w:i w:val="0"/>
          <w:color w:val="000000" w:themeColor="text1"/>
          <w:sz w:val="24"/>
        </w:rPr>
        <w:lastRenderedPageBreak/>
        <w:t xml:space="preserve">Lampiran </w:t>
      </w:r>
      <w:r w:rsidRPr="00D779EA">
        <w:rPr>
          <w:rFonts w:ascii="Times New Roman" w:hAnsi="Times New Roman"/>
          <w:b/>
          <w:i w:val="0"/>
          <w:color w:val="000000" w:themeColor="text1"/>
          <w:sz w:val="24"/>
        </w:rPr>
        <w:fldChar w:fldCharType="begin"/>
      </w:r>
      <w:r w:rsidRPr="00D779EA">
        <w:rPr>
          <w:rFonts w:ascii="Times New Roman" w:hAnsi="Times New Roman"/>
          <w:b/>
          <w:i w:val="0"/>
          <w:color w:val="000000" w:themeColor="text1"/>
          <w:sz w:val="24"/>
        </w:rPr>
        <w:instrText xml:space="preserve"> SEQ Lampiran \* ARABIC </w:instrText>
      </w:r>
      <w:r w:rsidRPr="00D779EA">
        <w:rPr>
          <w:rFonts w:ascii="Times New Roman" w:hAnsi="Times New Roman"/>
          <w:b/>
          <w:i w:val="0"/>
          <w:color w:val="000000" w:themeColor="text1"/>
          <w:sz w:val="24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000000" w:themeColor="text1"/>
          <w:sz w:val="24"/>
        </w:rPr>
        <w:t>26</w:t>
      </w:r>
      <w:r w:rsidRPr="00D779EA">
        <w:rPr>
          <w:rFonts w:ascii="Times New Roman" w:hAnsi="Times New Roman"/>
          <w:b/>
          <w:i w:val="0"/>
          <w:color w:val="000000" w:themeColor="text1"/>
          <w:sz w:val="24"/>
        </w:rPr>
        <w:fldChar w:fldCharType="end"/>
      </w:r>
      <w:r>
        <w:rPr>
          <w:rFonts w:ascii="Times New Roman" w:hAnsi="Times New Roman"/>
          <w:b/>
          <w:i w:val="0"/>
          <w:color w:val="000000" w:themeColor="text1"/>
          <w:sz w:val="24"/>
        </w:rPr>
        <w:t xml:space="preserve">  T</w:t>
      </w:r>
      <w:r w:rsidRPr="00D779EA">
        <w:rPr>
          <w:rFonts w:ascii="Times New Roman" w:hAnsi="Times New Roman"/>
          <w:b/>
          <w:i w:val="0"/>
          <w:color w:val="000000" w:themeColor="text1"/>
          <w:sz w:val="24"/>
        </w:rPr>
        <w:t>abel</w:t>
      </w:r>
      <w:r>
        <w:rPr>
          <w:rFonts w:ascii="Times New Roman" w:hAnsi="Times New Roman"/>
          <w:b/>
          <w:i w:val="0"/>
          <w:color w:val="000000" w:themeColor="text1"/>
          <w:sz w:val="24"/>
        </w:rPr>
        <w:t xml:space="preserve"> </w:t>
      </w:r>
      <w:bookmarkEnd w:id="78"/>
      <w:r w:rsidR="0003176A">
        <w:rPr>
          <w:rFonts w:ascii="Times New Roman" w:hAnsi="Times New Roman"/>
          <w:b/>
          <w:i w:val="0"/>
          <w:color w:val="000000" w:themeColor="text1"/>
          <w:sz w:val="24"/>
        </w:rPr>
        <w:t>r</w:t>
      </w:r>
      <w:bookmarkEnd w:id="79"/>
      <w:bookmarkEnd w:id="80"/>
    </w:p>
    <w:p w:rsidR="00D779EA" w:rsidRPr="00D779EA" w:rsidRDefault="00D779EA" w:rsidP="00D779EA">
      <w:pPr>
        <w:ind w:left="0"/>
        <w:jc w:val="left"/>
        <w:rPr>
          <w:rFonts w:ascii="Times New Roman" w:hAnsi="Times New Roman"/>
          <w:sz w:val="24"/>
        </w:rPr>
      </w:pPr>
      <w:r w:rsidRPr="00D779EA">
        <w:rPr>
          <w:rFonts w:ascii="Times New Roman" w:hAnsi="Times New Roman"/>
          <w:bCs/>
          <w:sz w:val="24"/>
        </w:rPr>
        <w:t>Titik Persentase Distri</w:t>
      </w:r>
      <w:r w:rsidR="0003176A">
        <w:rPr>
          <w:rFonts w:ascii="Times New Roman" w:hAnsi="Times New Roman"/>
          <w:bCs/>
          <w:sz w:val="24"/>
        </w:rPr>
        <w:t>busi r (df = 25 – 10</w:t>
      </w:r>
      <w:r>
        <w:rPr>
          <w:rFonts w:ascii="Times New Roman" w:hAnsi="Times New Roman"/>
          <w:bCs/>
          <w:sz w:val="24"/>
        </w:rPr>
        <w:t>0</w:t>
      </w:r>
      <w:r w:rsidRPr="00D779EA">
        <w:rPr>
          <w:rFonts w:ascii="Times New Roman" w:hAnsi="Times New Roman"/>
          <w:bCs/>
          <w:sz w:val="24"/>
        </w:rPr>
        <w:t>)</w:t>
      </w:r>
    </w:p>
    <w:tbl>
      <w:tblPr>
        <w:tblStyle w:val="TableGrid0"/>
        <w:tblW w:w="6200" w:type="dxa"/>
        <w:jc w:val="center"/>
        <w:tblInd w:w="0" w:type="dxa"/>
        <w:tblCellMar>
          <w:top w:w="77" w:type="dxa"/>
          <w:left w:w="115" w:type="dxa"/>
          <w:right w:w="56" w:type="dxa"/>
        </w:tblCellMar>
        <w:tblLook w:val="04A0" w:firstRow="1" w:lastRow="0" w:firstColumn="1" w:lastColumn="0" w:noHBand="0" w:noVBand="1"/>
      </w:tblPr>
      <w:tblGrid>
        <w:gridCol w:w="1279"/>
        <w:gridCol w:w="963"/>
        <w:gridCol w:w="962"/>
        <w:gridCol w:w="960"/>
        <w:gridCol w:w="963"/>
        <w:gridCol w:w="1073"/>
      </w:tblGrid>
      <w:tr w:rsidR="0003176A" w:rsidRPr="00DF2583" w:rsidTr="00545032">
        <w:trPr>
          <w:trHeight w:val="310"/>
          <w:jc w:val="center"/>
        </w:trPr>
        <w:tc>
          <w:tcPr>
            <w:tcW w:w="1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df = (N-2)</w:t>
            </w:r>
          </w:p>
        </w:tc>
        <w:tc>
          <w:tcPr>
            <w:tcW w:w="49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Calibri" w:hAnsi="Times New Roman" w:cs="Times New Roman"/>
              </w:rPr>
              <w:t>Tingkat signifikansi untuk uji satu arah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2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Calibri" w:hAnsi="Times New Roman" w:cs="Times New Roman"/>
              </w:rPr>
              <w:t>0.05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2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Calibri" w:hAnsi="Times New Roman" w:cs="Times New Roman"/>
              </w:rPr>
              <w:t>0.025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Calibri" w:hAnsi="Times New Roman" w:cs="Times New Roman"/>
              </w:rPr>
              <w:t>0.01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2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Calibri" w:hAnsi="Times New Roman" w:cs="Times New Roman"/>
              </w:rPr>
              <w:t>0.005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2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Calibri" w:hAnsi="Times New Roman" w:cs="Times New Roman"/>
              </w:rPr>
              <w:t>0.0005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Calibri" w:hAnsi="Times New Roman" w:cs="Times New Roman"/>
              </w:rPr>
              <w:t>Ti ngkat signifikansi untuk uji dua arah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0.05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0.02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0.01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0.001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0.3233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0.3809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0.4451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0.4869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0.5974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0.3172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0.3739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0.4372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0.4785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0.5880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0.3115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0.3673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0.4297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0.4705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0.5790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0.3061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0.3610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0.4226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0.4629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0.5703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0.3009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0.3550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0.4158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0.4556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0.5620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0.2960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0.3494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0.4093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0.4487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0.5541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0.2913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0.3440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0.4032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0.4421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0.5465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0.2869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0.3388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0.3972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0.4357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0.5392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0.2826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0.3338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0.3916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0.4296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0.5322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0.2785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0.3291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0.3862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0.4238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0.5254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0.2746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0.3246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0.3810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0.4182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0.5189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0.2709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0.3202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0.3760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0.4128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0.5126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0.2673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0.3160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0.3712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0.4076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0.5066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0.2638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0.3665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0.4026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0.5007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0.2605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0.3081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0.3621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0.3978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0.4950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0.2573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0.3044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0.3578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0.3932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0.4896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0.2542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0.3008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0.3536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0.3887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0.4843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0.2512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0.2973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0.3496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0.3843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0.4791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0.2483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0.2940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0.3457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0.3801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0.4742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0.2455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0.2907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0.3420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0.3761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0.4694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0.2429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0.2876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0.3384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0.3721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0.4647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0.2403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0.2845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0.3348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0.3683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0.4601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0.2377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0.2816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0.3314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0.3646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0.4557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0.2353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0.2787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0.3281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0.3610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0.4514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0.2329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0.2759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0.3249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0.3575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0.4473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lastRenderedPageBreak/>
              <w:t>50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0.2306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0.2732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0.3218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0.3542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</w:pPr>
            <w:r w:rsidRPr="00DF2583">
              <w:rPr>
                <w:rFonts w:ascii="Times New Roman" w:eastAsia="Times New Roman" w:hAnsi="Times New Roman" w:cs="Times New Roman"/>
              </w:rPr>
              <w:t>0.4432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0.2284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0.2706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0.3188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0.3509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0.4393</w:t>
            </w:r>
          </w:p>
        </w:tc>
      </w:tr>
      <w:tr w:rsidR="0003176A" w:rsidRPr="00DF2583" w:rsidTr="00545032">
        <w:trPr>
          <w:trHeight w:val="31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0.2262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0.2681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0.3158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0.3477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0.4354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0.2241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0.2656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0.3129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0.3445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0.4317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0.2221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0.2632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0.3102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0.3415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0.4280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0.2201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0.2609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0.3074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0.3385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0.4244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0.2181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0.2586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0.3048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0.3357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0.4210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0.2162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0.2564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0.3022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0.3328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0.4176</w:t>
            </w:r>
          </w:p>
        </w:tc>
      </w:tr>
      <w:tr w:rsidR="0003176A" w:rsidRPr="00DF2583" w:rsidTr="00545032">
        <w:trPr>
          <w:trHeight w:val="31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0.2144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0.2542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0.2997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0.3301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0.4143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0.2126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0.2521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0.2972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0.3274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0.4110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0.2108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0.2948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0.3248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0.4079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0.2091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0.2480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0.2925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0.3223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0.4048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0.2075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0.2461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0.2902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0.3198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0.4018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0.2058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0.2441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0.2880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0.3173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0.3988</w:t>
            </w:r>
          </w:p>
        </w:tc>
      </w:tr>
      <w:tr w:rsidR="0003176A" w:rsidRPr="00DF2583" w:rsidTr="00545032">
        <w:trPr>
          <w:trHeight w:val="31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0.2042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0.2423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0.2858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0.3150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0.3959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0.2027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0.2404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0.2837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0.3126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0.3931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0.2012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0.2387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0.2816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0.3104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0.3903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0.1997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0.2369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0.2796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0.3081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0.3876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0.1982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0.2352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0.2776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0.3060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0.3850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0.1968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0.2335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0.2756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0.3038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0.3823</w:t>
            </w:r>
          </w:p>
        </w:tc>
      </w:tr>
      <w:tr w:rsidR="0003176A" w:rsidRPr="00DF2583" w:rsidTr="00545032">
        <w:trPr>
          <w:trHeight w:val="31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0.1954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0.2319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0.2737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0.3017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0.3798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0.1940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0.2303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0.2718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0.2997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0.3773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0.1927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0.2287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0.2700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0.2977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0.3748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0.1914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0.2272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0.2682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0.2957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0.3724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0.1901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0.2257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0.2664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0.2938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0.3701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0.1888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0.2242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0.2647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0.2919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0.3678</w:t>
            </w:r>
          </w:p>
        </w:tc>
      </w:tr>
      <w:tr w:rsidR="0003176A" w:rsidRPr="00DF2583" w:rsidTr="00545032">
        <w:trPr>
          <w:trHeight w:val="31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0.1876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0.2227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0.2630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0.2900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0.3655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0.1864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0.2213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0.2882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0.3633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0.1852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0.2199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0.2597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0.2864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0.3611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0.1841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0.2185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0.2581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0.2847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0.3589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0.1829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0.2172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0.2565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0.2830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0.3568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0.1818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0.2159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0.2550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0.2813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0.3547</w:t>
            </w:r>
          </w:p>
        </w:tc>
      </w:tr>
      <w:tr w:rsidR="0003176A" w:rsidRPr="00DF2583" w:rsidTr="00545032">
        <w:trPr>
          <w:trHeight w:val="31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lastRenderedPageBreak/>
              <w:t>82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0.1807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0.2146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0.2535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0.2796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0.3527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0.1796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0.2133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0.2780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0.3507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0.1786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0.2505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0.2764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0.3487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0.1775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0.2108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0.2491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0.2748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0.3468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0.1765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0.2096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0.2477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0.2732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0.3449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0.1755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0.2084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0.2463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0.2717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0.3430</w:t>
            </w:r>
          </w:p>
        </w:tc>
      </w:tr>
      <w:tr w:rsidR="0003176A" w:rsidRPr="00DF2583" w:rsidTr="00545032">
        <w:trPr>
          <w:trHeight w:val="31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0.1745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0.2072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0.2449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0.2702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0.3412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0.1735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0.2061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0.2435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0.2687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0.3393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0.1726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0.2050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0.2422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0.2673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0.3375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0.1716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0.2039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0.2409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0.2659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0.3358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0.1707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0.2028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0.2396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0.2645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0.3341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0.1698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0.2017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0.2384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0.2631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0.3323</w:t>
            </w:r>
          </w:p>
        </w:tc>
      </w:tr>
      <w:tr w:rsidR="0003176A" w:rsidRPr="00DF2583" w:rsidTr="00545032">
        <w:trPr>
          <w:trHeight w:val="31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0.1689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0.2006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0.2371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0.2617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0.3307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0.1680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0.1996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0.2359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0.2604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0.3290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0.1671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0.1986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0.2347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0.2591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0.3274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0.1663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0.1975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0.2335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0.2578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0.3258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0.1654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0.1966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0.2324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0.2565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0.3242</w:t>
            </w:r>
          </w:p>
        </w:tc>
      </w:tr>
      <w:tr w:rsidR="0003176A" w:rsidRPr="00DF2583" w:rsidTr="00545032">
        <w:trPr>
          <w:trHeight w:val="31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0.1646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0.1956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0.2312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0.2552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0.3226</w:t>
            </w:r>
          </w:p>
        </w:tc>
      </w:tr>
      <w:tr w:rsidR="0003176A" w:rsidRPr="00DF2583" w:rsidTr="00545032">
        <w:trPr>
          <w:trHeight w:val="31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0.1638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0.1946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0.2301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0.2540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76A" w:rsidRPr="00DF2583" w:rsidRDefault="0003176A" w:rsidP="00545032">
            <w:pPr>
              <w:ind w:right="3"/>
              <w:jc w:val="center"/>
              <w:rPr>
                <w:rFonts w:ascii="Times New Roman" w:hAnsi="Times New Roman" w:cs="Times New Roman"/>
              </w:rPr>
            </w:pPr>
            <w:r w:rsidRPr="00DF2583">
              <w:rPr>
                <w:rFonts w:ascii="Times New Roman" w:eastAsia="Times New Roman" w:hAnsi="Times New Roman" w:cs="Times New Roman"/>
              </w:rPr>
              <w:t>0.3211</w:t>
            </w:r>
          </w:p>
        </w:tc>
      </w:tr>
    </w:tbl>
    <w:p w:rsidR="00D779EA" w:rsidRPr="00D779EA" w:rsidRDefault="00D779EA" w:rsidP="00D779EA">
      <w:pPr>
        <w:pStyle w:val="Caption"/>
        <w:ind w:left="0"/>
        <w:jc w:val="left"/>
        <w:rPr>
          <w:rFonts w:ascii="Times New Roman" w:hAnsi="Times New Roman"/>
          <w:b/>
          <w:i w:val="0"/>
          <w:sz w:val="24"/>
        </w:rPr>
      </w:pPr>
      <w:r w:rsidRPr="00D779EA">
        <w:rPr>
          <w:rFonts w:ascii="Times New Roman" w:hAnsi="Times New Roman"/>
          <w:b/>
          <w:i w:val="0"/>
          <w:sz w:val="24"/>
        </w:rPr>
        <w:br w:type="page"/>
      </w:r>
    </w:p>
    <w:p w:rsidR="00FF4313" w:rsidRPr="0003176A" w:rsidRDefault="0003176A" w:rsidP="00DC26C0">
      <w:pPr>
        <w:pStyle w:val="Caption"/>
        <w:ind w:left="0"/>
        <w:jc w:val="left"/>
        <w:rPr>
          <w:rFonts w:ascii="Times New Roman" w:hAnsi="Times New Roman"/>
          <w:b/>
          <w:i w:val="0"/>
          <w:color w:val="000000" w:themeColor="text1"/>
          <w:sz w:val="24"/>
        </w:rPr>
      </w:pPr>
      <w:bookmarkStart w:id="81" w:name="_Toc141220708"/>
      <w:r w:rsidRPr="0003176A">
        <w:rPr>
          <w:rFonts w:ascii="Times New Roman" w:hAnsi="Times New Roman"/>
          <w:b/>
          <w:i w:val="0"/>
          <w:color w:val="000000" w:themeColor="text1"/>
          <w:sz w:val="28"/>
        </w:rPr>
        <w:lastRenderedPageBreak/>
        <w:t xml:space="preserve">Lampiran </w:t>
      </w:r>
      <w:r w:rsidRPr="0003176A">
        <w:rPr>
          <w:rFonts w:ascii="Times New Roman" w:hAnsi="Times New Roman"/>
          <w:b/>
          <w:i w:val="0"/>
          <w:color w:val="000000" w:themeColor="text1"/>
          <w:sz w:val="28"/>
        </w:rPr>
        <w:fldChar w:fldCharType="begin"/>
      </w:r>
      <w:r w:rsidRPr="0003176A">
        <w:rPr>
          <w:rFonts w:ascii="Times New Roman" w:hAnsi="Times New Roman"/>
          <w:b/>
          <w:i w:val="0"/>
          <w:color w:val="000000" w:themeColor="text1"/>
          <w:sz w:val="28"/>
        </w:rPr>
        <w:instrText xml:space="preserve"> SEQ Lampiran \* ARABIC </w:instrText>
      </w:r>
      <w:r w:rsidRPr="0003176A">
        <w:rPr>
          <w:rFonts w:ascii="Times New Roman" w:hAnsi="Times New Roman"/>
          <w:b/>
          <w:i w:val="0"/>
          <w:color w:val="000000" w:themeColor="text1"/>
          <w:sz w:val="28"/>
        </w:rPr>
        <w:fldChar w:fldCharType="separate"/>
      </w:r>
      <w:r w:rsidR="0014085C">
        <w:rPr>
          <w:rFonts w:ascii="Times New Roman" w:hAnsi="Times New Roman"/>
          <w:b/>
          <w:i w:val="0"/>
          <w:noProof/>
          <w:color w:val="000000" w:themeColor="text1"/>
          <w:sz w:val="28"/>
        </w:rPr>
        <w:t>27</w:t>
      </w:r>
      <w:r w:rsidRPr="0003176A">
        <w:rPr>
          <w:rFonts w:ascii="Times New Roman" w:hAnsi="Times New Roman"/>
          <w:b/>
          <w:i w:val="0"/>
          <w:color w:val="000000" w:themeColor="text1"/>
          <w:sz w:val="28"/>
        </w:rPr>
        <w:fldChar w:fldCharType="end"/>
      </w:r>
      <w:r w:rsidRPr="0003176A">
        <w:rPr>
          <w:rFonts w:ascii="Times New Roman" w:hAnsi="Times New Roman"/>
          <w:b/>
          <w:i w:val="0"/>
          <w:color w:val="000000" w:themeColor="text1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 w:themeColor="text1"/>
          <w:sz w:val="28"/>
        </w:rPr>
        <w:t>Surat Izin peneliti</w:t>
      </w:r>
      <w:r w:rsidR="00DC26C0" w:rsidRPr="0003176A">
        <w:rPr>
          <w:rFonts w:ascii="Times New Roman" w:hAnsi="Times New Roman"/>
          <w:b/>
          <w:i w:val="0"/>
          <w:noProof/>
          <w:lang w:eastAsia="id-ID"/>
        </w:rPr>
        <w:drawing>
          <wp:anchor distT="0" distB="0" distL="114300" distR="114300" simplePos="0" relativeHeight="251820544" behindDoc="0" locked="0" layoutInCell="1" allowOverlap="0" wp14:anchorId="44093A58" wp14:editId="31102088">
            <wp:simplePos x="0" y="0"/>
            <wp:positionH relativeFrom="page">
              <wp:posOffset>853583</wp:posOffset>
            </wp:positionH>
            <wp:positionV relativeFrom="page">
              <wp:posOffset>1931335</wp:posOffset>
            </wp:positionV>
            <wp:extent cx="5989824" cy="7806896"/>
            <wp:effectExtent l="0" t="0" r="0" b="3810"/>
            <wp:wrapTopAndBottom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9824" cy="780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81"/>
    </w:p>
    <w:p w:rsidR="00B86B94" w:rsidRPr="0003176A" w:rsidRDefault="0003176A" w:rsidP="0003176A">
      <w:pPr>
        <w:ind w:left="0"/>
        <w:jc w:val="left"/>
        <w:rPr>
          <w:rFonts w:ascii="Times New Roman" w:hAnsi="Times New Roman"/>
          <w:b/>
          <w:color w:val="000000" w:themeColor="text1"/>
          <w:sz w:val="28"/>
        </w:rPr>
        <w:sectPr w:rsidR="00B86B94" w:rsidRPr="0003176A" w:rsidSect="0015146F">
          <w:pgSz w:w="11907" w:h="16840" w:code="9"/>
          <w:pgMar w:top="2268" w:right="1701" w:bottom="1701" w:left="2268" w:header="720" w:footer="720" w:gutter="0"/>
          <w:cols w:space="708"/>
          <w:titlePg/>
          <w:docGrid w:linePitch="299"/>
        </w:sectPr>
      </w:pPr>
      <w:bookmarkStart w:id="82" w:name="_Toc139958112"/>
      <w:bookmarkStart w:id="83" w:name="_Toc141220709"/>
      <w:r w:rsidRPr="0003176A">
        <w:rPr>
          <w:rFonts w:ascii="Times New Roman" w:hAnsi="Times New Roman"/>
          <w:b/>
          <w:i/>
          <w:noProof/>
          <w:color w:val="000000" w:themeColor="text1"/>
          <w:sz w:val="24"/>
          <w:lang w:eastAsia="id-ID"/>
        </w:rPr>
        <w:lastRenderedPageBreak/>
        <w:drawing>
          <wp:anchor distT="0" distB="0" distL="114300" distR="114300" simplePos="0" relativeHeight="251818496" behindDoc="0" locked="0" layoutInCell="1" allowOverlap="1" wp14:anchorId="1A3453D0" wp14:editId="64801AF1">
            <wp:simplePos x="0" y="0"/>
            <wp:positionH relativeFrom="margin">
              <wp:posOffset>3156877</wp:posOffset>
            </wp:positionH>
            <wp:positionV relativeFrom="margin">
              <wp:posOffset>5947255</wp:posOffset>
            </wp:positionV>
            <wp:extent cx="1068070" cy="106807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d50ef1d-dd89-4193-a776-a226e48d680f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745" b="100000" l="1176" r="100000"/>
                              </a14:imgEffect>
                              <a14:imgEffect>
                                <a14:sharpenSoften amount="-89000"/>
                              </a14:imgEffect>
                              <a14:imgEffect>
                                <a14:colorTemperature colorTemp="483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3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82"/>
      <w:r w:rsidR="00DC26C0" w:rsidRPr="0003176A">
        <w:rPr>
          <w:rFonts w:ascii="Times New Roman" w:hAnsi="Times New Roman"/>
          <w:b/>
          <w:i/>
          <w:noProof/>
          <w:color w:val="000000" w:themeColor="text1"/>
          <w:sz w:val="40"/>
          <w:lang w:eastAsia="id-ID"/>
        </w:rPr>
        <w:drawing>
          <wp:anchor distT="0" distB="0" distL="114300" distR="114300" simplePos="0" relativeHeight="251816448" behindDoc="0" locked="0" layoutInCell="1" allowOverlap="1" wp14:anchorId="21967B3A" wp14:editId="25021439">
            <wp:simplePos x="0" y="0"/>
            <wp:positionH relativeFrom="margin">
              <wp:posOffset>22225</wp:posOffset>
            </wp:positionH>
            <wp:positionV relativeFrom="margin">
              <wp:posOffset>551951</wp:posOffset>
            </wp:positionV>
            <wp:extent cx="5040630" cy="7053580"/>
            <wp:effectExtent l="0" t="0" r="7620" b="0"/>
            <wp:wrapSquare wrapText="bothSides"/>
            <wp:docPr id="11" name="Picture 11" descr="D:\ANAM\SKRIPSI\scane data\2023-06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AM\SKRIPSI\scane data\2023-06-14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176A">
        <w:rPr>
          <w:rFonts w:ascii="Times New Roman" w:hAnsi="Times New Roman"/>
          <w:b/>
          <w:color w:val="000000" w:themeColor="text1"/>
          <w:sz w:val="24"/>
        </w:rPr>
        <w:t xml:space="preserve">Lampiran </w:t>
      </w:r>
      <w:r w:rsidRPr="0003176A">
        <w:rPr>
          <w:rFonts w:ascii="Times New Roman" w:hAnsi="Times New Roman"/>
          <w:b/>
          <w:color w:val="000000" w:themeColor="text1"/>
          <w:sz w:val="24"/>
        </w:rPr>
        <w:fldChar w:fldCharType="begin"/>
      </w:r>
      <w:r w:rsidRPr="0003176A">
        <w:rPr>
          <w:rFonts w:ascii="Times New Roman" w:hAnsi="Times New Roman"/>
          <w:b/>
          <w:color w:val="000000" w:themeColor="text1"/>
          <w:sz w:val="24"/>
        </w:rPr>
        <w:instrText xml:space="preserve"> SEQ Lampiran \* ARABIC </w:instrText>
      </w:r>
      <w:r w:rsidRPr="0003176A">
        <w:rPr>
          <w:rFonts w:ascii="Times New Roman" w:hAnsi="Times New Roman"/>
          <w:b/>
          <w:color w:val="000000" w:themeColor="text1"/>
          <w:sz w:val="24"/>
        </w:rPr>
        <w:fldChar w:fldCharType="separate"/>
      </w:r>
      <w:r w:rsidR="0014085C">
        <w:rPr>
          <w:rFonts w:ascii="Times New Roman" w:hAnsi="Times New Roman"/>
          <w:b/>
          <w:noProof/>
          <w:color w:val="000000" w:themeColor="text1"/>
          <w:sz w:val="24"/>
        </w:rPr>
        <w:t>28</w:t>
      </w:r>
      <w:r w:rsidRPr="0003176A">
        <w:rPr>
          <w:rFonts w:ascii="Times New Roman" w:hAnsi="Times New Roman"/>
          <w:b/>
          <w:color w:val="000000" w:themeColor="text1"/>
          <w:sz w:val="24"/>
        </w:rPr>
        <w:fldChar w:fldCharType="end"/>
      </w:r>
      <w:r w:rsidRPr="0003176A">
        <w:rPr>
          <w:rFonts w:ascii="Times New Roman" w:hAnsi="Times New Roman"/>
          <w:b/>
          <w:color w:val="000000" w:themeColor="text1"/>
          <w:sz w:val="24"/>
        </w:rPr>
        <w:t xml:space="preserve"> Surat Persetujuan Penelitian</w:t>
      </w:r>
      <w:bookmarkEnd w:id="83"/>
    </w:p>
    <w:p w:rsidR="00094114" w:rsidRPr="00E33D7E" w:rsidRDefault="00094114" w:rsidP="00094114">
      <w:pPr>
        <w:rPr>
          <w:rFonts w:ascii="Times New Roman" w:hAnsi="Times New Roman"/>
          <w:b/>
          <w:sz w:val="24"/>
        </w:rPr>
      </w:pPr>
    </w:p>
    <w:sectPr w:rsidR="00094114" w:rsidRPr="00E33D7E" w:rsidSect="0015146F">
      <w:pgSz w:w="11907" w:h="16840" w:code="9"/>
      <w:pgMar w:top="2268" w:right="1701" w:bottom="1701" w:left="2268" w:header="720" w:footer="72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420" w:rsidRDefault="006B5420" w:rsidP="0023154B">
      <w:pPr>
        <w:spacing w:line="240" w:lineRule="auto"/>
      </w:pPr>
      <w:r>
        <w:separator/>
      </w:r>
    </w:p>
    <w:p w:rsidR="006B5420" w:rsidRDefault="006B5420"/>
    <w:p w:rsidR="006B5420" w:rsidRDefault="006B5420" w:rsidP="00692D9C"/>
    <w:p w:rsidR="006B5420" w:rsidRDefault="006B5420"/>
  </w:endnote>
  <w:endnote w:type="continuationSeparator" w:id="0">
    <w:p w:rsidR="006B5420" w:rsidRDefault="006B5420" w:rsidP="0023154B">
      <w:pPr>
        <w:spacing w:line="240" w:lineRule="auto"/>
      </w:pPr>
      <w:r>
        <w:continuationSeparator/>
      </w:r>
    </w:p>
    <w:p w:rsidR="006B5420" w:rsidRDefault="006B5420"/>
    <w:p w:rsidR="006B5420" w:rsidRDefault="006B5420" w:rsidP="00692D9C"/>
    <w:p w:rsidR="006B5420" w:rsidRDefault="006B54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2E6" w:rsidRDefault="00AC22E6">
    <w:pPr>
      <w:pStyle w:val="Footer"/>
      <w:jc w:val="center"/>
    </w:pPr>
  </w:p>
  <w:p w:rsidR="00AC22E6" w:rsidRDefault="00AC22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4"/>
      </w:rPr>
      <w:id w:val="890081761"/>
      <w:docPartObj>
        <w:docPartGallery w:val="Page Numbers (Bottom of Page)"/>
        <w:docPartUnique/>
      </w:docPartObj>
    </w:sdtPr>
    <w:sdtEndPr>
      <w:rPr>
        <w:rFonts w:ascii="Calibri" w:hAnsi="Calibri"/>
        <w:noProof/>
        <w:sz w:val="22"/>
      </w:rPr>
    </w:sdtEndPr>
    <w:sdtContent>
      <w:p w:rsidR="00AC22E6" w:rsidRDefault="00AC22E6">
        <w:pPr>
          <w:pStyle w:val="Footer"/>
          <w:jc w:val="center"/>
        </w:pPr>
        <w:r w:rsidRPr="00AC22E6">
          <w:rPr>
            <w:rFonts w:ascii="Times New Roman" w:hAnsi="Times New Roman"/>
            <w:sz w:val="24"/>
          </w:rPr>
          <w:fldChar w:fldCharType="begin"/>
        </w:r>
        <w:r w:rsidRPr="00AC22E6">
          <w:rPr>
            <w:rFonts w:ascii="Times New Roman" w:hAnsi="Times New Roman"/>
            <w:sz w:val="24"/>
          </w:rPr>
          <w:instrText xml:space="preserve"> PAGE   \* MERGEFORMAT </w:instrText>
        </w:r>
        <w:r w:rsidRPr="00AC22E6">
          <w:rPr>
            <w:rFonts w:ascii="Times New Roman" w:hAnsi="Times New Roman"/>
            <w:sz w:val="24"/>
          </w:rPr>
          <w:fldChar w:fldCharType="separate"/>
        </w:r>
        <w:r w:rsidR="007D1AAC">
          <w:rPr>
            <w:rFonts w:ascii="Times New Roman" w:hAnsi="Times New Roman"/>
            <w:noProof/>
            <w:sz w:val="24"/>
          </w:rPr>
          <w:t>99</w:t>
        </w:r>
        <w:r w:rsidRPr="00AC22E6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AC22E6" w:rsidRDefault="00AC22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420" w:rsidRDefault="006B5420" w:rsidP="0023154B">
      <w:pPr>
        <w:spacing w:line="240" w:lineRule="auto"/>
      </w:pPr>
      <w:r>
        <w:separator/>
      </w:r>
    </w:p>
    <w:p w:rsidR="006B5420" w:rsidRDefault="006B5420"/>
    <w:p w:rsidR="006B5420" w:rsidRDefault="006B5420" w:rsidP="00692D9C"/>
    <w:p w:rsidR="006B5420" w:rsidRDefault="006B5420"/>
  </w:footnote>
  <w:footnote w:type="continuationSeparator" w:id="0">
    <w:p w:rsidR="006B5420" w:rsidRDefault="006B5420" w:rsidP="0023154B">
      <w:pPr>
        <w:spacing w:line="240" w:lineRule="auto"/>
      </w:pPr>
      <w:r>
        <w:continuationSeparator/>
      </w:r>
    </w:p>
    <w:p w:rsidR="006B5420" w:rsidRDefault="006B5420"/>
    <w:p w:rsidR="006B5420" w:rsidRDefault="006B5420" w:rsidP="00692D9C"/>
    <w:p w:rsidR="006B5420" w:rsidRDefault="006B542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4"/>
      </w:rPr>
      <w:id w:val="600845455"/>
      <w:docPartObj>
        <w:docPartGallery w:val="Page Numbers (Top of Page)"/>
        <w:docPartUnique/>
      </w:docPartObj>
    </w:sdtPr>
    <w:sdtEndPr>
      <w:rPr>
        <w:noProof/>
      </w:rPr>
    </w:sdtEndPr>
    <w:sdtContent>
      <w:p w:rsidR="00AC22E6" w:rsidRPr="00942D3D" w:rsidRDefault="00AC22E6">
        <w:pPr>
          <w:pStyle w:val="Header"/>
          <w:jc w:val="right"/>
          <w:rPr>
            <w:rFonts w:ascii="Times New Roman" w:hAnsi="Times New Roman"/>
            <w:sz w:val="24"/>
          </w:rPr>
        </w:pPr>
        <w:r w:rsidRPr="00942D3D">
          <w:rPr>
            <w:rFonts w:ascii="Times New Roman" w:hAnsi="Times New Roman"/>
            <w:sz w:val="24"/>
          </w:rPr>
          <w:fldChar w:fldCharType="begin"/>
        </w:r>
        <w:r w:rsidRPr="00942D3D">
          <w:rPr>
            <w:rFonts w:ascii="Times New Roman" w:hAnsi="Times New Roman"/>
            <w:sz w:val="24"/>
          </w:rPr>
          <w:instrText xml:space="preserve"> PAGE   \* MERGEFORMAT </w:instrText>
        </w:r>
        <w:r w:rsidRPr="00942D3D">
          <w:rPr>
            <w:rFonts w:ascii="Times New Roman" w:hAnsi="Times New Roman"/>
            <w:sz w:val="24"/>
          </w:rPr>
          <w:fldChar w:fldCharType="separate"/>
        </w:r>
        <w:r w:rsidR="007D1AAC">
          <w:rPr>
            <w:rFonts w:ascii="Times New Roman" w:hAnsi="Times New Roman"/>
            <w:noProof/>
            <w:sz w:val="24"/>
          </w:rPr>
          <w:t>98</w:t>
        </w:r>
        <w:r w:rsidRPr="00942D3D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AC22E6" w:rsidRDefault="00AC22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25EE1"/>
    <w:multiLevelType w:val="hybridMultilevel"/>
    <w:tmpl w:val="9AD0AD04"/>
    <w:lvl w:ilvl="0" w:tplc="04210011">
      <w:start w:val="1"/>
      <w:numFmt w:val="decimal"/>
      <w:lvlText w:val="%1)"/>
      <w:lvlJc w:val="left"/>
      <w:pPr>
        <w:ind w:left="1437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08" w:hanging="360"/>
      </w:pPr>
    </w:lvl>
    <w:lvl w:ilvl="2" w:tplc="0421001B">
      <w:start w:val="1"/>
      <w:numFmt w:val="lowerRoman"/>
      <w:lvlText w:val="%3."/>
      <w:lvlJc w:val="right"/>
      <w:pPr>
        <w:ind w:left="2528" w:hanging="180"/>
      </w:pPr>
    </w:lvl>
    <w:lvl w:ilvl="3" w:tplc="0421000F" w:tentative="1">
      <w:start w:val="1"/>
      <w:numFmt w:val="decimal"/>
      <w:lvlText w:val="%4."/>
      <w:lvlJc w:val="left"/>
      <w:pPr>
        <w:ind w:left="3248" w:hanging="360"/>
      </w:pPr>
    </w:lvl>
    <w:lvl w:ilvl="4" w:tplc="04210019" w:tentative="1">
      <w:start w:val="1"/>
      <w:numFmt w:val="lowerLetter"/>
      <w:lvlText w:val="%5."/>
      <w:lvlJc w:val="left"/>
      <w:pPr>
        <w:ind w:left="3968" w:hanging="360"/>
      </w:pPr>
    </w:lvl>
    <w:lvl w:ilvl="5" w:tplc="0421001B" w:tentative="1">
      <w:start w:val="1"/>
      <w:numFmt w:val="lowerRoman"/>
      <w:lvlText w:val="%6."/>
      <w:lvlJc w:val="right"/>
      <w:pPr>
        <w:ind w:left="4688" w:hanging="180"/>
      </w:pPr>
    </w:lvl>
    <w:lvl w:ilvl="6" w:tplc="0421000F" w:tentative="1">
      <w:start w:val="1"/>
      <w:numFmt w:val="decimal"/>
      <w:lvlText w:val="%7."/>
      <w:lvlJc w:val="left"/>
      <w:pPr>
        <w:ind w:left="5408" w:hanging="360"/>
      </w:pPr>
    </w:lvl>
    <w:lvl w:ilvl="7" w:tplc="04210019" w:tentative="1">
      <w:start w:val="1"/>
      <w:numFmt w:val="lowerLetter"/>
      <w:lvlText w:val="%8."/>
      <w:lvlJc w:val="left"/>
      <w:pPr>
        <w:ind w:left="6128" w:hanging="360"/>
      </w:pPr>
    </w:lvl>
    <w:lvl w:ilvl="8" w:tplc="0421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1">
    <w:nsid w:val="02121E61"/>
    <w:multiLevelType w:val="hybridMultilevel"/>
    <w:tmpl w:val="A7E482A4"/>
    <w:lvl w:ilvl="0" w:tplc="04210011">
      <w:start w:val="1"/>
      <w:numFmt w:val="decimal"/>
      <w:lvlText w:val="%1)"/>
      <w:lvlJc w:val="left"/>
      <w:pPr>
        <w:ind w:left="1437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08" w:hanging="360"/>
      </w:pPr>
    </w:lvl>
    <w:lvl w:ilvl="2" w:tplc="0421001B">
      <w:start w:val="1"/>
      <w:numFmt w:val="lowerRoman"/>
      <w:lvlText w:val="%3."/>
      <w:lvlJc w:val="right"/>
      <w:pPr>
        <w:ind w:left="2528" w:hanging="180"/>
      </w:pPr>
    </w:lvl>
    <w:lvl w:ilvl="3" w:tplc="0421000F" w:tentative="1">
      <w:start w:val="1"/>
      <w:numFmt w:val="decimal"/>
      <w:lvlText w:val="%4."/>
      <w:lvlJc w:val="left"/>
      <w:pPr>
        <w:ind w:left="3248" w:hanging="360"/>
      </w:pPr>
    </w:lvl>
    <w:lvl w:ilvl="4" w:tplc="04210019" w:tentative="1">
      <w:start w:val="1"/>
      <w:numFmt w:val="lowerLetter"/>
      <w:lvlText w:val="%5."/>
      <w:lvlJc w:val="left"/>
      <w:pPr>
        <w:ind w:left="3968" w:hanging="360"/>
      </w:pPr>
    </w:lvl>
    <w:lvl w:ilvl="5" w:tplc="0421001B" w:tentative="1">
      <w:start w:val="1"/>
      <w:numFmt w:val="lowerRoman"/>
      <w:lvlText w:val="%6."/>
      <w:lvlJc w:val="right"/>
      <w:pPr>
        <w:ind w:left="4688" w:hanging="180"/>
      </w:pPr>
    </w:lvl>
    <w:lvl w:ilvl="6" w:tplc="0421000F" w:tentative="1">
      <w:start w:val="1"/>
      <w:numFmt w:val="decimal"/>
      <w:lvlText w:val="%7."/>
      <w:lvlJc w:val="left"/>
      <w:pPr>
        <w:ind w:left="5408" w:hanging="360"/>
      </w:pPr>
    </w:lvl>
    <w:lvl w:ilvl="7" w:tplc="04210019" w:tentative="1">
      <w:start w:val="1"/>
      <w:numFmt w:val="lowerLetter"/>
      <w:lvlText w:val="%8."/>
      <w:lvlJc w:val="left"/>
      <w:pPr>
        <w:ind w:left="6128" w:hanging="360"/>
      </w:pPr>
    </w:lvl>
    <w:lvl w:ilvl="8" w:tplc="0421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2">
    <w:nsid w:val="03574B26"/>
    <w:multiLevelType w:val="hybridMultilevel"/>
    <w:tmpl w:val="F6662EE8"/>
    <w:lvl w:ilvl="0" w:tplc="04210017">
      <w:start w:val="1"/>
      <w:numFmt w:val="lowerLetter"/>
      <w:lvlText w:val="%1)"/>
      <w:lvlJc w:val="left"/>
      <w:pPr>
        <w:ind w:left="1797" w:hanging="360"/>
      </w:pPr>
    </w:lvl>
    <w:lvl w:ilvl="1" w:tplc="04210019">
      <w:start w:val="1"/>
      <w:numFmt w:val="lowerLetter"/>
      <w:lvlText w:val="%2."/>
      <w:lvlJc w:val="left"/>
      <w:pPr>
        <w:ind w:left="2517" w:hanging="360"/>
      </w:pPr>
    </w:lvl>
    <w:lvl w:ilvl="2" w:tplc="0421001B" w:tentative="1">
      <w:start w:val="1"/>
      <w:numFmt w:val="lowerRoman"/>
      <w:lvlText w:val="%3."/>
      <w:lvlJc w:val="right"/>
      <w:pPr>
        <w:ind w:left="3237" w:hanging="180"/>
      </w:pPr>
    </w:lvl>
    <w:lvl w:ilvl="3" w:tplc="0421000F" w:tentative="1">
      <w:start w:val="1"/>
      <w:numFmt w:val="decimal"/>
      <w:lvlText w:val="%4."/>
      <w:lvlJc w:val="left"/>
      <w:pPr>
        <w:ind w:left="3957" w:hanging="360"/>
      </w:pPr>
    </w:lvl>
    <w:lvl w:ilvl="4" w:tplc="04210019" w:tentative="1">
      <w:start w:val="1"/>
      <w:numFmt w:val="lowerLetter"/>
      <w:lvlText w:val="%5."/>
      <w:lvlJc w:val="left"/>
      <w:pPr>
        <w:ind w:left="4677" w:hanging="360"/>
      </w:pPr>
    </w:lvl>
    <w:lvl w:ilvl="5" w:tplc="0421001B" w:tentative="1">
      <w:start w:val="1"/>
      <w:numFmt w:val="lowerRoman"/>
      <w:lvlText w:val="%6."/>
      <w:lvlJc w:val="right"/>
      <w:pPr>
        <w:ind w:left="5397" w:hanging="180"/>
      </w:pPr>
    </w:lvl>
    <w:lvl w:ilvl="6" w:tplc="0421000F" w:tentative="1">
      <w:start w:val="1"/>
      <w:numFmt w:val="decimal"/>
      <w:lvlText w:val="%7."/>
      <w:lvlJc w:val="left"/>
      <w:pPr>
        <w:ind w:left="6117" w:hanging="360"/>
      </w:pPr>
    </w:lvl>
    <w:lvl w:ilvl="7" w:tplc="04210019" w:tentative="1">
      <w:start w:val="1"/>
      <w:numFmt w:val="lowerLetter"/>
      <w:lvlText w:val="%8."/>
      <w:lvlJc w:val="left"/>
      <w:pPr>
        <w:ind w:left="6837" w:hanging="360"/>
      </w:pPr>
    </w:lvl>
    <w:lvl w:ilvl="8" w:tplc="0421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>
    <w:nsid w:val="063A05DC"/>
    <w:multiLevelType w:val="hybridMultilevel"/>
    <w:tmpl w:val="33083A3E"/>
    <w:lvl w:ilvl="0" w:tplc="04210011">
      <w:start w:val="1"/>
      <w:numFmt w:val="decimal"/>
      <w:lvlText w:val="%1)"/>
      <w:lvlJc w:val="left"/>
      <w:pPr>
        <w:ind w:left="1437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08" w:hanging="360"/>
      </w:pPr>
    </w:lvl>
    <w:lvl w:ilvl="2" w:tplc="0421001B">
      <w:start w:val="1"/>
      <w:numFmt w:val="lowerRoman"/>
      <w:lvlText w:val="%3."/>
      <w:lvlJc w:val="right"/>
      <w:pPr>
        <w:ind w:left="2528" w:hanging="180"/>
      </w:pPr>
    </w:lvl>
    <w:lvl w:ilvl="3" w:tplc="0421000F" w:tentative="1">
      <w:start w:val="1"/>
      <w:numFmt w:val="decimal"/>
      <w:lvlText w:val="%4."/>
      <w:lvlJc w:val="left"/>
      <w:pPr>
        <w:ind w:left="3248" w:hanging="360"/>
      </w:pPr>
    </w:lvl>
    <w:lvl w:ilvl="4" w:tplc="04210019" w:tentative="1">
      <w:start w:val="1"/>
      <w:numFmt w:val="lowerLetter"/>
      <w:lvlText w:val="%5."/>
      <w:lvlJc w:val="left"/>
      <w:pPr>
        <w:ind w:left="3968" w:hanging="360"/>
      </w:pPr>
    </w:lvl>
    <w:lvl w:ilvl="5" w:tplc="0421001B" w:tentative="1">
      <w:start w:val="1"/>
      <w:numFmt w:val="lowerRoman"/>
      <w:lvlText w:val="%6."/>
      <w:lvlJc w:val="right"/>
      <w:pPr>
        <w:ind w:left="4688" w:hanging="180"/>
      </w:pPr>
    </w:lvl>
    <w:lvl w:ilvl="6" w:tplc="0421000F" w:tentative="1">
      <w:start w:val="1"/>
      <w:numFmt w:val="decimal"/>
      <w:lvlText w:val="%7."/>
      <w:lvlJc w:val="left"/>
      <w:pPr>
        <w:ind w:left="5408" w:hanging="360"/>
      </w:pPr>
    </w:lvl>
    <w:lvl w:ilvl="7" w:tplc="04210019" w:tentative="1">
      <w:start w:val="1"/>
      <w:numFmt w:val="lowerLetter"/>
      <w:lvlText w:val="%8."/>
      <w:lvlJc w:val="left"/>
      <w:pPr>
        <w:ind w:left="6128" w:hanging="360"/>
      </w:pPr>
    </w:lvl>
    <w:lvl w:ilvl="8" w:tplc="0421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4">
    <w:nsid w:val="09912F07"/>
    <w:multiLevelType w:val="hybridMultilevel"/>
    <w:tmpl w:val="01EE624C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77359"/>
    <w:multiLevelType w:val="hybridMultilevel"/>
    <w:tmpl w:val="344EDB56"/>
    <w:lvl w:ilvl="0" w:tplc="0421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C485CB2"/>
    <w:multiLevelType w:val="hybridMultilevel"/>
    <w:tmpl w:val="B9047526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E43F0D"/>
    <w:multiLevelType w:val="hybridMultilevel"/>
    <w:tmpl w:val="0E0EB0AC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3001DD6"/>
    <w:multiLevelType w:val="hybridMultilevel"/>
    <w:tmpl w:val="B3B81B8C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8B21EF"/>
    <w:multiLevelType w:val="hybridMultilevel"/>
    <w:tmpl w:val="4DAAD26C"/>
    <w:lvl w:ilvl="0" w:tplc="2B165D3C">
      <w:start w:val="1"/>
      <w:numFmt w:val="decimal"/>
      <w:lvlText w:val="%1)"/>
      <w:lvlJc w:val="left"/>
      <w:pPr>
        <w:ind w:left="1494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18023247"/>
    <w:multiLevelType w:val="hybridMultilevel"/>
    <w:tmpl w:val="18920948"/>
    <w:lvl w:ilvl="0" w:tplc="0421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88444CD"/>
    <w:multiLevelType w:val="hybridMultilevel"/>
    <w:tmpl w:val="7B863ADA"/>
    <w:lvl w:ilvl="0" w:tplc="28FE186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BF1433"/>
    <w:multiLevelType w:val="hybridMultilevel"/>
    <w:tmpl w:val="58A87B02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8F76EA3"/>
    <w:multiLevelType w:val="hybridMultilevel"/>
    <w:tmpl w:val="AE2AEFD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E1796F"/>
    <w:multiLevelType w:val="hybridMultilevel"/>
    <w:tmpl w:val="B59C948E"/>
    <w:lvl w:ilvl="0" w:tplc="04210011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A3F0E60"/>
    <w:multiLevelType w:val="hybridMultilevel"/>
    <w:tmpl w:val="204A41C4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BC16C88"/>
    <w:multiLevelType w:val="hybridMultilevel"/>
    <w:tmpl w:val="E206BE68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E1E2646"/>
    <w:multiLevelType w:val="hybridMultilevel"/>
    <w:tmpl w:val="C592F744"/>
    <w:lvl w:ilvl="0" w:tplc="0421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ECB0B92"/>
    <w:multiLevelType w:val="hybridMultilevel"/>
    <w:tmpl w:val="314EF7D6"/>
    <w:lvl w:ilvl="0" w:tplc="04210017">
      <w:start w:val="1"/>
      <w:numFmt w:val="lowerLetter"/>
      <w:lvlText w:val="%1)"/>
      <w:lvlJc w:val="left"/>
      <w:pPr>
        <w:ind w:left="1851" w:hanging="360"/>
      </w:pPr>
    </w:lvl>
    <w:lvl w:ilvl="1" w:tplc="04210019" w:tentative="1">
      <w:start w:val="1"/>
      <w:numFmt w:val="lowerLetter"/>
      <w:lvlText w:val="%2."/>
      <w:lvlJc w:val="left"/>
      <w:pPr>
        <w:ind w:left="2571" w:hanging="360"/>
      </w:pPr>
    </w:lvl>
    <w:lvl w:ilvl="2" w:tplc="0421001B" w:tentative="1">
      <w:start w:val="1"/>
      <w:numFmt w:val="lowerRoman"/>
      <w:lvlText w:val="%3."/>
      <w:lvlJc w:val="right"/>
      <w:pPr>
        <w:ind w:left="3291" w:hanging="180"/>
      </w:pPr>
    </w:lvl>
    <w:lvl w:ilvl="3" w:tplc="0421000F" w:tentative="1">
      <w:start w:val="1"/>
      <w:numFmt w:val="decimal"/>
      <w:lvlText w:val="%4."/>
      <w:lvlJc w:val="left"/>
      <w:pPr>
        <w:ind w:left="4011" w:hanging="360"/>
      </w:pPr>
    </w:lvl>
    <w:lvl w:ilvl="4" w:tplc="04210019" w:tentative="1">
      <w:start w:val="1"/>
      <w:numFmt w:val="lowerLetter"/>
      <w:lvlText w:val="%5."/>
      <w:lvlJc w:val="left"/>
      <w:pPr>
        <w:ind w:left="4731" w:hanging="360"/>
      </w:pPr>
    </w:lvl>
    <w:lvl w:ilvl="5" w:tplc="0421001B" w:tentative="1">
      <w:start w:val="1"/>
      <w:numFmt w:val="lowerRoman"/>
      <w:lvlText w:val="%6."/>
      <w:lvlJc w:val="right"/>
      <w:pPr>
        <w:ind w:left="5451" w:hanging="180"/>
      </w:pPr>
    </w:lvl>
    <w:lvl w:ilvl="6" w:tplc="0421000F" w:tentative="1">
      <w:start w:val="1"/>
      <w:numFmt w:val="decimal"/>
      <w:lvlText w:val="%7."/>
      <w:lvlJc w:val="left"/>
      <w:pPr>
        <w:ind w:left="6171" w:hanging="360"/>
      </w:pPr>
    </w:lvl>
    <w:lvl w:ilvl="7" w:tplc="04210019" w:tentative="1">
      <w:start w:val="1"/>
      <w:numFmt w:val="lowerLetter"/>
      <w:lvlText w:val="%8."/>
      <w:lvlJc w:val="left"/>
      <w:pPr>
        <w:ind w:left="6891" w:hanging="360"/>
      </w:pPr>
    </w:lvl>
    <w:lvl w:ilvl="8" w:tplc="0421001B" w:tentative="1">
      <w:start w:val="1"/>
      <w:numFmt w:val="lowerRoman"/>
      <w:lvlText w:val="%9."/>
      <w:lvlJc w:val="right"/>
      <w:pPr>
        <w:ind w:left="7611" w:hanging="180"/>
      </w:pPr>
    </w:lvl>
  </w:abstractNum>
  <w:abstractNum w:abstractNumId="19">
    <w:nsid w:val="230C4C69"/>
    <w:multiLevelType w:val="hybridMultilevel"/>
    <w:tmpl w:val="09520F9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7453CC8"/>
    <w:multiLevelType w:val="hybridMultilevel"/>
    <w:tmpl w:val="32AC64D4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B6A41C6"/>
    <w:multiLevelType w:val="hybridMultilevel"/>
    <w:tmpl w:val="E0582A3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B755AFD"/>
    <w:multiLevelType w:val="hybridMultilevel"/>
    <w:tmpl w:val="ABD22868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B825F76"/>
    <w:multiLevelType w:val="hybridMultilevel"/>
    <w:tmpl w:val="A17E0394"/>
    <w:lvl w:ilvl="0" w:tplc="292C0B0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2C810DF1"/>
    <w:multiLevelType w:val="hybridMultilevel"/>
    <w:tmpl w:val="C7DA8084"/>
    <w:lvl w:ilvl="0" w:tplc="04210011">
      <w:start w:val="1"/>
      <w:numFmt w:val="decimal"/>
      <w:lvlText w:val="%1)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D8342B1"/>
    <w:multiLevelType w:val="hybridMultilevel"/>
    <w:tmpl w:val="4BE4F994"/>
    <w:lvl w:ilvl="0" w:tplc="4A7CCB32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21001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AA5C0B"/>
    <w:multiLevelType w:val="hybridMultilevel"/>
    <w:tmpl w:val="4712FF0E"/>
    <w:lvl w:ilvl="0" w:tplc="0421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FC561AD"/>
    <w:multiLevelType w:val="hybridMultilevel"/>
    <w:tmpl w:val="69CC25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344F0F"/>
    <w:multiLevelType w:val="hybridMultilevel"/>
    <w:tmpl w:val="A7E482A4"/>
    <w:lvl w:ilvl="0" w:tplc="04210011">
      <w:start w:val="1"/>
      <w:numFmt w:val="decimal"/>
      <w:lvlText w:val="%1)"/>
      <w:lvlJc w:val="left"/>
      <w:pPr>
        <w:ind w:left="1437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08" w:hanging="360"/>
      </w:pPr>
    </w:lvl>
    <w:lvl w:ilvl="2" w:tplc="0421001B">
      <w:start w:val="1"/>
      <w:numFmt w:val="lowerRoman"/>
      <w:lvlText w:val="%3."/>
      <w:lvlJc w:val="right"/>
      <w:pPr>
        <w:ind w:left="2528" w:hanging="180"/>
      </w:pPr>
    </w:lvl>
    <w:lvl w:ilvl="3" w:tplc="0421000F" w:tentative="1">
      <w:start w:val="1"/>
      <w:numFmt w:val="decimal"/>
      <w:lvlText w:val="%4."/>
      <w:lvlJc w:val="left"/>
      <w:pPr>
        <w:ind w:left="3248" w:hanging="360"/>
      </w:pPr>
    </w:lvl>
    <w:lvl w:ilvl="4" w:tplc="04210019" w:tentative="1">
      <w:start w:val="1"/>
      <w:numFmt w:val="lowerLetter"/>
      <w:lvlText w:val="%5."/>
      <w:lvlJc w:val="left"/>
      <w:pPr>
        <w:ind w:left="3968" w:hanging="360"/>
      </w:pPr>
    </w:lvl>
    <w:lvl w:ilvl="5" w:tplc="0421001B" w:tentative="1">
      <w:start w:val="1"/>
      <w:numFmt w:val="lowerRoman"/>
      <w:lvlText w:val="%6."/>
      <w:lvlJc w:val="right"/>
      <w:pPr>
        <w:ind w:left="4688" w:hanging="180"/>
      </w:pPr>
    </w:lvl>
    <w:lvl w:ilvl="6" w:tplc="0421000F" w:tentative="1">
      <w:start w:val="1"/>
      <w:numFmt w:val="decimal"/>
      <w:lvlText w:val="%7."/>
      <w:lvlJc w:val="left"/>
      <w:pPr>
        <w:ind w:left="5408" w:hanging="360"/>
      </w:pPr>
    </w:lvl>
    <w:lvl w:ilvl="7" w:tplc="04210019" w:tentative="1">
      <w:start w:val="1"/>
      <w:numFmt w:val="lowerLetter"/>
      <w:lvlText w:val="%8."/>
      <w:lvlJc w:val="left"/>
      <w:pPr>
        <w:ind w:left="6128" w:hanging="360"/>
      </w:pPr>
    </w:lvl>
    <w:lvl w:ilvl="8" w:tplc="0421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29">
    <w:nsid w:val="31C04819"/>
    <w:multiLevelType w:val="hybridMultilevel"/>
    <w:tmpl w:val="884429F2"/>
    <w:lvl w:ilvl="0" w:tplc="9384CA6E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57C15DA"/>
    <w:multiLevelType w:val="hybridMultilevel"/>
    <w:tmpl w:val="0F464824"/>
    <w:lvl w:ilvl="0" w:tplc="FDA65128">
      <w:start w:val="1"/>
      <w:numFmt w:val="upperLetter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7D10BC1"/>
    <w:multiLevelType w:val="hybridMultilevel"/>
    <w:tmpl w:val="136671E4"/>
    <w:lvl w:ilvl="0" w:tplc="9384CA6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026" w:hanging="360"/>
      </w:pPr>
    </w:lvl>
    <w:lvl w:ilvl="2" w:tplc="0421001B" w:tentative="1">
      <w:start w:val="1"/>
      <w:numFmt w:val="lowerRoman"/>
      <w:lvlText w:val="%3."/>
      <w:lvlJc w:val="right"/>
      <w:pPr>
        <w:ind w:left="1746" w:hanging="180"/>
      </w:pPr>
    </w:lvl>
    <w:lvl w:ilvl="3" w:tplc="0421000F" w:tentative="1">
      <w:start w:val="1"/>
      <w:numFmt w:val="decimal"/>
      <w:lvlText w:val="%4."/>
      <w:lvlJc w:val="left"/>
      <w:pPr>
        <w:ind w:left="2466" w:hanging="360"/>
      </w:pPr>
    </w:lvl>
    <w:lvl w:ilvl="4" w:tplc="04210019" w:tentative="1">
      <w:start w:val="1"/>
      <w:numFmt w:val="lowerLetter"/>
      <w:lvlText w:val="%5."/>
      <w:lvlJc w:val="left"/>
      <w:pPr>
        <w:ind w:left="3186" w:hanging="360"/>
      </w:pPr>
    </w:lvl>
    <w:lvl w:ilvl="5" w:tplc="0421001B" w:tentative="1">
      <w:start w:val="1"/>
      <w:numFmt w:val="lowerRoman"/>
      <w:lvlText w:val="%6."/>
      <w:lvlJc w:val="right"/>
      <w:pPr>
        <w:ind w:left="3906" w:hanging="180"/>
      </w:pPr>
    </w:lvl>
    <w:lvl w:ilvl="6" w:tplc="0421000F" w:tentative="1">
      <w:start w:val="1"/>
      <w:numFmt w:val="decimal"/>
      <w:lvlText w:val="%7."/>
      <w:lvlJc w:val="left"/>
      <w:pPr>
        <w:ind w:left="4626" w:hanging="360"/>
      </w:pPr>
    </w:lvl>
    <w:lvl w:ilvl="7" w:tplc="04210019" w:tentative="1">
      <w:start w:val="1"/>
      <w:numFmt w:val="lowerLetter"/>
      <w:lvlText w:val="%8."/>
      <w:lvlJc w:val="left"/>
      <w:pPr>
        <w:ind w:left="5346" w:hanging="360"/>
      </w:pPr>
    </w:lvl>
    <w:lvl w:ilvl="8" w:tplc="0421001B" w:tentative="1">
      <w:start w:val="1"/>
      <w:numFmt w:val="lowerRoman"/>
      <w:lvlText w:val="%9."/>
      <w:lvlJc w:val="right"/>
      <w:pPr>
        <w:ind w:left="6066" w:hanging="180"/>
      </w:pPr>
    </w:lvl>
  </w:abstractNum>
  <w:abstractNum w:abstractNumId="32">
    <w:nsid w:val="3864122B"/>
    <w:multiLevelType w:val="hybridMultilevel"/>
    <w:tmpl w:val="D1449E62"/>
    <w:lvl w:ilvl="0" w:tplc="0930F3DC">
      <w:start w:val="1"/>
      <w:numFmt w:val="decimal"/>
      <w:lvlText w:val="%1."/>
      <w:lvlJc w:val="left"/>
      <w:pPr>
        <w:ind w:left="1440" w:hanging="360"/>
      </w:pPr>
      <w:rPr>
        <w:sz w:val="24"/>
      </w:rPr>
    </w:lvl>
    <w:lvl w:ilvl="1" w:tplc="F1CCC3AE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38C408CD"/>
    <w:multiLevelType w:val="hybridMultilevel"/>
    <w:tmpl w:val="12300FDA"/>
    <w:lvl w:ilvl="0" w:tplc="04210017">
      <w:start w:val="1"/>
      <w:numFmt w:val="lowerLetter"/>
      <w:lvlText w:val="%1)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395065AF"/>
    <w:multiLevelType w:val="hybridMultilevel"/>
    <w:tmpl w:val="FBBE59A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9EA7AA1"/>
    <w:multiLevelType w:val="hybridMultilevel"/>
    <w:tmpl w:val="12300FDA"/>
    <w:lvl w:ilvl="0" w:tplc="04210017">
      <w:start w:val="1"/>
      <w:numFmt w:val="lowerLetter"/>
      <w:lvlText w:val="%1)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3B6E1A58"/>
    <w:multiLevelType w:val="hybridMultilevel"/>
    <w:tmpl w:val="79508156"/>
    <w:lvl w:ilvl="0" w:tplc="5DA639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9384CA6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C01405C"/>
    <w:multiLevelType w:val="hybridMultilevel"/>
    <w:tmpl w:val="7F487BF8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3D34231C"/>
    <w:multiLevelType w:val="hybridMultilevel"/>
    <w:tmpl w:val="345E64DE"/>
    <w:lvl w:ilvl="0" w:tplc="38E2A76A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3E4F2FC8"/>
    <w:multiLevelType w:val="hybridMultilevel"/>
    <w:tmpl w:val="6DBA0B6E"/>
    <w:lvl w:ilvl="0" w:tplc="04210011">
      <w:start w:val="1"/>
      <w:numFmt w:val="decimal"/>
      <w:lvlText w:val="%1)"/>
      <w:lvlJc w:val="left"/>
      <w:pPr>
        <w:ind w:left="1437" w:hanging="360"/>
      </w:pPr>
    </w:lvl>
    <w:lvl w:ilvl="1" w:tplc="04210019" w:tentative="1">
      <w:start w:val="1"/>
      <w:numFmt w:val="lowerLetter"/>
      <w:lvlText w:val="%2."/>
      <w:lvlJc w:val="left"/>
      <w:pPr>
        <w:ind w:left="2157" w:hanging="360"/>
      </w:pPr>
    </w:lvl>
    <w:lvl w:ilvl="2" w:tplc="0421001B" w:tentative="1">
      <w:start w:val="1"/>
      <w:numFmt w:val="lowerRoman"/>
      <w:lvlText w:val="%3."/>
      <w:lvlJc w:val="right"/>
      <w:pPr>
        <w:ind w:left="2877" w:hanging="180"/>
      </w:pPr>
    </w:lvl>
    <w:lvl w:ilvl="3" w:tplc="0421000F" w:tentative="1">
      <w:start w:val="1"/>
      <w:numFmt w:val="decimal"/>
      <w:lvlText w:val="%4."/>
      <w:lvlJc w:val="left"/>
      <w:pPr>
        <w:ind w:left="3597" w:hanging="360"/>
      </w:pPr>
    </w:lvl>
    <w:lvl w:ilvl="4" w:tplc="04210019" w:tentative="1">
      <w:start w:val="1"/>
      <w:numFmt w:val="lowerLetter"/>
      <w:lvlText w:val="%5."/>
      <w:lvlJc w:val="left"/>
      <w:pPr>
        <w:ind w:left="4317" w:hanging="360"/>
      </w:pPr>
    </w:lvl>
    <w:lvl w:ilvl="5" w:tplc="0421001B" w:tentative="1">
      <w:start w:val="1"/>
      <w:numFmt w:val="lowerRoman"/>
      <w:lvlText w:val="%6."/>
      <w:lvlJc w:val="right"/>
      <w:pPr>
        <w:ind w:left="5037" w:hanging="180"/>
      </w:pPr>
    </w:lvl>
    <w:lvl w:ilvl="6" w:tplc="0421000F" w:tentative="1">
      <w:start w:val="1"/>
      <w:numFmt w:val="decimal"/>
      <w:lvlText w:val="%7."/>
      <w:lvlJc w:val="left"/>
      <w:pPr>
        <w:ind w:left="5757" w:hanging="360"/>
      </w:pPr>
    </w:lvl>
    <w:lvl w:ilvl="7" w:tplc="04210019" w:tentative="1">
      <w:start w:val="1"/>
      <w:numFmt w:val="lowerLetter"/>
      <w:lvlText w:val="%8."/>
      <w:lvlJc w:val="left"/>
      <w:pPr>
        <w:ind w:left="6477" w:hanging="360"/>
      </w:pPr>
    </w:lvl>
    <w:lvl w:ilvl="8" w:tplc="0421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0">
    <w:nsid w:val="432775D6"/>
    <w:multiLevelType w:val="hybridMultilevel"/>
    <w:tmpl w:val="80A4850C"/>
    <w:lvl w:ilvl="0" w:tplc="9384CA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4D3219F"/>
    <w:multiLevelType w:val="hybridMultilevel"/>
    <w:tmpl w:val="50F672C0"/>
    <w:lvl w:ilvl="0" w:tplc="C2469DCE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47B77A0D"/>
    <w:multiLevelType w:val="hybridMultilevel"/>
    <w:tmpl w:val="372025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7E262E0"/>
    <w:multiLevelType w:val="hybridMultilevel"/>
    <w:tmpl w:val="0F08EDBE"/>
    <w:lvl w:ilvl="0" w:tplc="04210011">
      <w:start w:val="1"/>
      <w:numFmt w:val="decimal"/>
      <w:lvlText w:val="%1)"/>
      <w:lvlJc w:val="left"/>
      <w:pPr>
        <w:ind w:left="1494" w:hanging="360"/>
      </w:p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4">
    <w:nsid w:val="48C87195"/>
    <w:multiLevelType w:val="hybridMultilevel"/>
    <w:tmpl w:val="8710FAAC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4C7D2B79"/>
    <w:multiLevelType w:val="hybridMultilevel"/>
    <w:tmpl w:val="38CC6592"/>
    <w:lvl w:ilvl="0" w:tplc="EF7298A8">
      <w:start w:val="1"/>
      <w:numFmt w:val="upperLetter"/>
      <w:pStyle w:val="Heading2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4ECD60C8"/>
    <w:multiLevelType w:val="hybridMultilevel"/>
    <w:tmpl w:val="5346FE64"/>
    <w:lvl w:ilvl="0" w:tplc="E2F468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9384CA6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EEF6213"/>
    <w:multiLevelType w:val="hybridMultilevel"/>
    <w:tmpl w:val="4C1C2CB8"/>
    <w:lvl w:ilvl="0" w:tplc="05AE2808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026" w:hanging="360"/>
      </w:pPr>
    </w:lvl>
    <w:lvl w:ilvl="2" w:tplc="0421001B" w:tentative="1">
      <w:start w:val="1"/>
      <w:numFmt w:val="lowerRoman"/>
      <w:lvlText w:val="%3."/>
      <w:lvlJc w:val="right"/>
      <w:pPr>
        <w:ind w:left="1746" w:hanging="180"/>
      </w:pPr>
    </w:lvl>
    <w:lvl w:ilvl="3" w:tplc="0421000F" w:tentative="1">
      <w:start w:val="1"/>
      <w:numFmt w:val="decimal"/>
      <w:lvlText w:val="%4."/>
      <w:lvlJc w:val="left"/>
      <w:pPr>
        <w:ind w:left="2466" w:hanging="360"/>
      </w:pPr>
    </w:lvl>
    <w:lvl w:ilvl="4" w:tplc="04210019" w:tentative="1">
      <w:start w:val="1"/>
      <w:numFmt w:val="lowerLetter"/>
      <w:lvlText w:val="%5."/>
      <w:lvlJc w:val="left"/>
      <w:pPr>
        <w:ind w:left="3186" w:hanging="360"/>
      </w:pPr>
    </w:lvl>
    <w:lvl w:ilvl="5" w:tplc="0421001B" w:tentative="1">
      <w:start w:val="1"/>
      <w:numFmt w:val="lowerRoman"/>
      <w:lvlText w:val="%6."/>
      <w:lvlJc w:val="right"/>
      <w:pPr>
        <w:ind w:left="3906" w:hanging="180"/>
      </w:pPr>
    </w:lvl>
    <w:lvl w:ilvl="6" w:tplc="0421000F" w:tentative="1">
      <w:start w:val="1"/>
      <w:numFmt w:val="decimal"/>
      <w:lvlText w:val="%7."/>
      <w:lvlJc w:val="left"/>
      <w:pPr>
        <w:ind w:left="4626" w:hanging="360"/>
      </w:pPr>
    </w:lvl>
    <w:lvl w:ilvl="7" w:tplc="04210019" w:tentative="1">
      <w:start w:val="1"/>
      <w:numFmt w:val="lowerLetter"/>
      <w:lvlText w:val="%8."/>
      <w:lvlJc w:val="left"/>
      <w:pPr>
        <w:ind w:left="5346" w:hanging="360"/>
      </w:pPr>
    </w:lvl>
    <w:lvl w:ilvl="8" w:tplc="0421001B" w:tentative="1">
      <w:start w:val="1"/>
      <w:numFmt w:val="lowerRoman"/>
      <w:lvlText w:val="%9."/>
      <w:lvlJc w:val="right"/>
      <w:pPr>
        <w:ind w:left="6066" w:hanging="180"/>
      </w:pPr>
    </w:lvl>
  </w:abstractNum>
  <w:abstractNum w:abstractNumId="48">
    <w:nsid w:val="535E7A20"/>
    <w:multiLevelType w:val="hybridMultilevel"/>
    <w:tmpl w:val="DC30A9FC"/>
    <w:lvl w:ilvl="0" w:tplc="5C243346">
      <w:start w:val="1"/>
      <w:numFmt w:val="lowerLetter"/>
      <w:lvlText w:val="(%1)"/>
      <w:lvlJc w:val="left"/>
      <w:pPr>
        <w:ind w:left="16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67" w:hanging="360"/>
      </w:pPr>
    </w:lvl>
    <w:lvl w:ilvl="2" w:tplc="0421001B" w:tentative="1">
      <w:start w:val="1"/>
      <w:numFmt w:val="lowerRoman"/>
      <w:lvlText w:val="%3."/>
      <w:lvlJc w:val="right"/>
      <w:pPr>
        <w:ind w:left="3087" w:hanging="180"/>
      </w:pPr>
    </w:lvl>
    <w:lvl w:ilvl="3" w:tplc="0421000F" w:tentative="1">
      <w:start w:val="1"/>
      <w:numFmt w:val="decimal"/>
      <w:lvlText w:val="%4."/>
      <w:lvlJc w:val="left"/>
      <w:pPr>
        <w:ind w:left="3807" w:hanging="360"/>
      </w:pPr>
    </w:lvl>
    <w:lvl w:ilvl="4" w:tplc="04210019" w:tentative="1">
      <w:start w:val="1"/>
      <w:numFmt w:val="lowerLetter"/>
      <w:lvlText w:val="%5."/>
      <w:lvlJc w:val="left"/>
      <w:pPr>
        <w:ind w:left="4527" w:hanging="360"/>
      </w:pPr>
    </w:lvl>
    <w:lvl w:ilvl="5" w:tplc="0421001B" w:tentative="1">
      <w:start w:val="1"/>
      <w:numFmt w:val="lowerRoman"/>
      <w:lvlText w:val="%6."/>
      <w:lvlJc w:val="right"/>
      <w:pPr>
        <w:ind w:left="5247" w:hanging="180"/>
      </w:pPr>
    </w:lvl>
    <w:lvl w:ilvl="6" w:tplc="0421000F" w:tentative="1">
      <w:start w:val="1"/>
      <w:numFmt w:val="decimal"/>
      <w:lvlText w:val="%7."/>
      <w:lvlJc w:val="left"/>
      <w:pPr>
        <w:ind w:left="5967" w:hanging="360"/>
      </w:pPr>
    </w:lvl>
    <w:lvl w:ilvl="7" w:tplc="04210019" w:tentative="1">
      <w:start w:val="1"/>
      <w:numFmt w:val="lowerLetter"/>
      <w:lvlText w:val="%8."/>
      <w:lvlJc w:val="left"/>
      <w:pPr>
        <w:ind w:left="6687" w:hanging="360"/>
      </w:pPr>
    </w:lvl>
    <w:lvl w:ilvl="8" w:tplc="0421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9">
    <w:nsid w:val="56DA3B3D"/>
    <w:multiLevelType w:val="hybridMultilevel"/>
    <w:tmpl w:val="8CA4D942"/>
    <w:lvl w:ilvl="0" w:tplc="9384CA6E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584D46F6"/>
    <w:multiLevelType w:val="hybridMultilevel"/>
    <w:tmpl w:val="E5C682D0"/>
    <w:lvl w:ilvl="0" w:tplc="B710696E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214" w:hanging="360"/>
      </w:pPr>
    </w:lvl>
    <w:lvl w:ilvl="2" w:tplc="9384CA6E">
      <w:start w:val="1"/>
      <w:numFmt w:val="lowerLetter"/>
      <w:lvlText w:val="%3."/>
      <w:lvlJc w:val="left"/>
      <w:pPr>
        <w:ind w:left="2934" w:hanging="18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1">
    <w:nsid w:val="5B86741A"/>
    <w:multiLevelType w:val="hybridMultilevel"/>
    <w:tmpl w:val="B882DC30"/>
    <w:lvl w:ilvl="0" w:tplc="04210011">
      <w:start w:val="1"/>
      <w:numFmt w:val="decimal"/>
      <w:lvlText w:val="%1)"/>
      <w:lvlJc w:val="left"/>
      <w:pPr>
        <w:ind w:left="1494" w:hanging="360"/>
      </w:p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2">
    <w:nsid w:val="5BB4532F"/>
    <w:multiLevelType w:val="hybridMultilevel"/>
    <w:tmpl w:val="E29AC396"/>
    <w:lvl w:ilvl="0" w:tplc="FC4485D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9384CA6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D693EEC"/>
    <w:multiLevelType w:val="hybridMultilevel"/>
    <w:tmpl w:val="33083A3E"/>
    <w:lvl w:ilvl="0" w:tplc="04210011">
      <w:start w:val="1"/>
      <w:numFmt w:val="decimal"/>
      <w:lvlText w:val="%1)"/>
      <w:lvlJc w:val="left"/>
      <w:pPr>
        <w:ind w:left="1437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08" w:hanging="360"/>
      </w:pPr>
    </w:lvl>
    <w:lvl w:ilvl="2" w:tplc="0421001B">
      <w:start w:val="1"/>
      <w:numFmt w:val="lowerRoman"/>
      <w:lvlText w:val="%3."/>
      <w:lvlJc w:val="right"/>
      <w:pPr>
        <w:ind w:left="2528" w:hanging="180"/>
      </w:pPr>
    </w:lvl>
    <w:lvl w:ilvl="3" w:tplc="0421000F" w:tentative="1">
      <w:start w:val="1"/>
      <w:numFmt w:val="decimal"/>
      <w:lvlText w:val="%4."/>
      <w:lvlJc w:val="left"/>
      <w:pPr>
        <w:ind w:left="3248" w:hanging="360"/>
      </w:pPr>
    </w:lvl>
    <w:lvl w:ilvl="4" w:tplc="04210019" w:tentative="1">
      <w:start w:val="1"/>
      <w:numFmt w:val="lowerLetter"/>
      <w:lvlText w:val="%5."/>
      <w:lvlJc w:val="left"/>
      <w:pPr>
        <w:ind w:left="3968" w:hanging="360"/>
      </w:pPr>
    </w:lvl>
    <w:lvl w:ilvl="5" w:tplc="0421001B" w:tentative="1">
      <w:start w:val="1"/>
      <w:numFmt w:val="lowerRoman"/>
      <w:lvlText w:val="%6."/>
      <w:lvlJc w:val="right"/>
      <w:pPr>
        <w:ind w:left="4688" w:hanging="180"/>
      </w:pPr>
    </w:lvl>
    <w:lvl w:ilvl="6" w:tplc="0421000F" w:tentative="1">
      <w:start w:val="1"/>
      <w:numFmt w:val="decimal"/>
      <w:lvlText w:val="%7."/>
      <w:lvlJc w:val="left"/>
      <w:pPr>
        <w:ind w:left="5408" w:hanging="360"/>
      </w:pPr>
    </w:lvl>
    <w:lvl w:ilvl="7" w:tplc="04210019" w:tentative="1">
      <w:start w:val="1"/>
      <w:numFmt w:val="lowerLetter"/>
      <w:lvlText w:val="%8."/>
      <w:lvlJc w:val="left"/>
      <w:pPr>
        <w:ind w:left="6128" w:hanging="360"/>
      </w:pPr>
    </w:lvl>
    <w:lvl w:ilvl="8" w:tplc="0421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54">
    <w:nsid w:val="60C22B55"/>
    <w:multiLevelType w:val="hybridMultilevel"/>
    <w:tmpl w:val="4F1E8AF4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62094451"/>
    <w:multiLevelType w:val="hybridMultilevel"/>
    <w:tmpl w:val="09520F9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623306B5"/>
    <w:multiLevelType w:val="hybridMultilevel"/>
    <w:tmpl w:val="45C857BE"/>
    <w:lvl w:ilvl="0" w:tplc="2730B2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1">
      <w:start w:val="1"/>
      <w:numFmt w:val="decimal"/>
      <w:lvlText w:val="%2)"/>
      <w:lvlJc w:val="left"/>
      <w:pPr>
        <w:ind w:left="1494" w:hanging="360"/>
      </w:pPr>
      <w:rPr>
        <w:rFonts w:hint="default"/>
        <w:b w:val="0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625F2674"/>
    <w:multiLevelType w:val="hybridMultilevel"/>
    <w:tmpl w:val="DCE866DC"/>
    <w:lvl w:ilvl="0" w:tplc="04210011">
      <w:start w:val="1"/>
      <w:numFmt w:val="decimal"/>
      <w:lvlText w:val="%1)"/>
      <w:lvlJc w:val="left"/>
      <w:pPr>
        <w:ind w:left="1494" w:hanging="360"/>
      </w:p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8">
    <w:nsid w:val="63C714E2"/>
    <w:multiLevelType w:val="hybridMultilevel"/>
    <w:tmpl w:val="CE926556"/>
    <w:lvl w:ilvl="0" w:tplc="0421000F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9384CA6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3DD5E28"/>
    <w:multiLevelType w:val="hybridMultilevel"/>
    <w:tmpl w:val="527E2EA0"/>
    <w:lvl w:ilvl="0" w:tplc="04210017">
      <w:start w:val="1"/>
      <w:numFmt w:val="lowerLetter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66A16FA6"/>
    <w:multiLevelType w:val="hybridMultilevel"/>
    <w:tmpl w:val="16369428"/>
    <w:lvl w:ilvl="0" w:tplc="5CB4BCB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9384CA6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8221AD6"/>
    <w:multiLevelType w:val="hybridMultilevel"/>
    <w:tmpl w:val="44362BEE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68C3495D"/>
    <w:multiLevelType w:val="hybridMultilevel"/>
    <w:tmpl w:val="221253F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96057E9"/>
    <w:multiLevelType w:val="hybridMultilevel"/>
    <w:tmpl w:val="12C6A4AA"/>
    <w:lvl w:ilvl="0" w:tplc="9918A3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AA33AB0"/>
    <w:multiLevelType w:val="hybridMultilevel"/>
    <w:tmpl w:val="91362DD4"/>
    <w:lvl w:ilvl="0" w:tplc="8898C2F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6C5F5A5B"/>
    <w:multiLevelType w:val="hybridMultilevel"/>
    <w:tmpl w:val="934E9C40"/>
    <w:lvl w:ilvl="0" w:tplc="9384CA6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6E114021"/>
    <w:multiLevelType w:val="hybridMultilevel"/>
    <w:tmpl w:val="32FA1E42"/>
    <w:lvl w:ilvl="0" w:tplc="37BED41C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6F8932B6"/>
    <w:multiLevelType w:val="hybridMultilevel"/>
    <w:tmpl w:val="142AE70A"/>
    <w:lvl w:ilvl="0" w:tplc="04210011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658" w:hanging="360"/>
      </w:pPr>
    </w:lvl>
    <w:lvl w:ilvl="2" w:tplc="0421001B" w:tentative="1">
      <w:start w:val="1"/>
      <w:numFmt w:val="lowerRoman"/>
      <w:lvlText w:val="%3."/>
      <w:lvlJc w:val="right"/>
      <w:pPr>
        <w:ind w:left="2378" w:hanging="180"/>
      </w:pPr>
    </w:lvl>
    <w:lvl w:ilvl="3" w:tplc="0421000F" w:tentative="1">
      <w:start w:val="1"/>
      <w:numFmt w:val="decimal"/>
      <w:lvlText w:val="%4."/>
      <w:lvlJc w:val="left"/>
      <w:pPr>
        <w:ind w:left="3098" w:hanging="360"/>
      </w:pPr>
    </w:lvl>
    <w:lvl w:ilvl="4" w:tplc="04210019" w:tentative="1">
      <w:start w:val="1"/>
      <w:numFmt w:val="lowerLetter"/>
      <w:lvlText w:val="%5."/>
      <w:lvlJc w:val="left"/>
      <w:pPr>
        <w:ind w:left="3818" w:hanging="360"/>
      </w:pPr>
    </w:lvl>
    <w:lvl w:ilvl="5" w:tplc="0421001B" w:tentative="1">
      <w:start w:val="1"/>
      <w:numFmt w:val="lowerRoman"/>
      <w:lvlText w:val="%6."/>
      <w:lvlJc w:val="right"/>
      <w:pPr>
        <w:ind w:left="4538" w:hanging="180"/>
      </w:pPr>
    </w:lvl>
    <w:lvl w:ilvl="6" w:tplc="0421000F" w:tentative="1">
      <w:start w:val="1"/>
      <w:numFmt w:val="decimal"/>
      <w:lvlText w:val="%7."/>
      <w:lvlJc w:val="left"/>
      <w:pPr>
        <w:ind w:left="5258" w:hanging="360"/>
      </w:pPr>
    </w:lvl>
    <w:lvl w:ilvl="7" w:tplc="04210019" w:tentative="1">
      <w:start w:val="1"/>
      <w:numFmt w:val="lowerLetter"/>
      <w:lvlText w:val="%8."/>
      <w:lvlJc w:val="left"/>
      <w:pPr>
        <w:ind w:left="5978" w:hanging="360"/>
      </w:pPr>
    </w:lvl>
    <w:lvl w:ilvl="8" w:tplc="0421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68">
    <w:nsid w:val="7462256D"/>
    <w:multiLevelType w:val="hybridMultilevel"/>
    <w:tmpl w:val="F4643E2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75917D71"/>
    <w:multiLevelType w:val="hybridMultilevel"/>
    <w:tmpl w:val="C56C6E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6D21D6B"/>
    <w:multiLevelType w:val="hybridMultilevel"/>
    <w:tmpl w:val="AA6C5AAE"/>
    <w:lvl w:ilvl="0" w:tplc="292C0B0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7B3874FE"/>
    <w:multiLevelType w:val="hybridMultilevel"/>
    <w:tmpl w:val="E666906A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7BB40802"/>
    <w:multiLevelType w:val="hybridMultilevel"/>
    <w:tmpl w:val="E6828D96"/>
    <w:lvl w:ilvl="0" w:tplc="0421000F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9384CA6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CF33E3D"/>
    <w:multiLevelType w:val="hybridMultilevel"/>
    <w:tmpl w:val="2E92F6B4"/>
    <w:lvl w:ilvl="0" w:tplc="B710696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4">
    <w:nsid w:val="7D0D2331"/>
    <w:multiLevelType w:val="hybridMultilevel"/>
    <w:tmpl w:val="0CD8319C"/>
    <w:lvl w:ilvl="0" w:tplc="996EB024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210017">
      <w:start w:val="1"/>
      <w:numFmt w:val="lowerLetter"/>
      <w:lvlText w:val="%2)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5"/>
  </w:num>
  <w:num w:numId="2">
    <w:abstractNumId w:val="34"/>
  </w:num>
  <w:num w:numId="3">
    <w:abstractNumId w:val="42"/>
  </w:num>
  <w:num w:numId="4">
    <w:abstractNumId w:val="62"/>
  </w:num>
  <w:num w:numId="5">
    <w:abstractNumId w:val="59"/>
  </w:num>
  <w:num w:numId="6">
    <w:abstractNumId w:val="71"/>
  </w:num>
  <w:num w:numId="7">
    <w:abstractNumId w:val="30"/>
  </w:num>
  <w:num w:numId="8">
    <w:abstractNumId w:val="25"/>
  </w:num>
  <w:num w:numId="9">
    <w:abstractNumId w:val="29"/>
  </w:num>
  <w:num w:numId="10">
    <w:abstractNumId w:val="24"/>
  </w:num>
  <w:num w:numId="11">
    <w:abstractNumId w:val="11"/>
  </w:num>
  <w:num w:numId="12">
    <w:abstractNumId w:val="27"/>
  </w:num>
  <w:num w:numId="13">
    <w:abstractNumId w:val="44"/>
  </w:num>
  <w:num w:numId="14">
    <w:abstractNumId w:val="14"/>
  </w:num>
  <w:num w:numId="15">
    <w:abstractNumId w:val="74"/>
  </w:num>
  <w:num w:numId="16">
    <w:abstractNumId w:val="16"/>
  </w:num>
  <w:num w:numId="17">
    <w:abstractNumId w:val="22"/>
  </w:num>
  <w:num w:numId="18">
    <w:abstractNumId w:val="73"/>
  </w:num>
  <w:num w:numId="19">
    <w:abstractNumId w:val="23"/>
  </w:num>
  <w:num w:numId="20">
    <w:abstractNumId w:val="20"/>
  </w:num>
  <w:num w:numId="21">
    <w:abstractNumId w:val="70"/>
  </w:num>
  <w:num w:numId="22">
    <w:abstractNumId w:val="61"/>
  </w:num>
  <w:num w:numId="23">
    <w:abstractNumId w:val="5"/>
  </w:num>
  <w:num w:numId="24">
    <w:abstractNumId w:val="10"/>
  </w:num>
  <w:num w:numId="25">
    <w:abstractNumId w:val="54"/>
  </w:num>
  <w:num w:numId="26">
    <w:abstractNumId w:val="4"/>
  </w:num>
  <w:num w:numId="27">
    <w:abstractNumId w:val="6"/>
  </w:num>
  <w:num w:numId="28">
    <w:abstractNumId w:val="33"/>
  </w:num>
  <w:num w:numId="29">
    <w:abstractNumId w:val="35"/>
  </w:num>
  <w:num w:numId="30">
    <w:abstractNumId w:val="37"/>
  </w:num>
  <w:num w:numId="31">
    <w:abstractNumId w:val="66"/>
  </w:num>
  <w:num w:numId="32">
    <w:abstractNumId w:val="69"/>
  </w:num>
  <w:num w:numId="33">
    <w:abstractNumId w:val="13"/>
  </w:num>
  <w:num w:numId="34">
    <w:abstractNumId w:val="26"/>
  </w:num>
  <w:num w:numId="35">
    <w:abstractNumId w:val="58"/>
  </w:num>
  <w:num w:numId="36">
    <w:abstractNumId w:val="32"/>
  </w:num>
  <w:num w:numId="37">
    <w:abstractNumId w:val="56"/>
  </w:num>
  <w:num w:numId="38">
    <w:abstractNumId w:val="50"/>
  </w:num>
  <w:num w:numId="39">
    <w:abstractNumId w:val="67"/>
  </w:num>
  <w:num w:numId="40">
    <w:abstractNumId w:val="48"/>
  </w:num>
  <w:num w:numId="41">
    <w:abstractNumId w:val="63"/>
    <w:lvlOverride w:ilvl="0">
      <w:startOverride w:val="1"/>
    </w:lvlOverride>
  </w:num>
  <w:num w:numId="42">
    <w:abstractNumId w:val="17"/>
  </w:num>
  <w:num w:numId="43">
    <w:abstractNumId w:val="31"/>
  </w:num>
  <w:num w:numId="44">
    <w:abstractNumId w:val="65"/>
  </w:num>
  <w:num w:numId="45">
    <w:abstractNumId w:val="0"/>
  </w:num>
  <w:num w:numId="46">
    <w:abstractNumId w:val="46"/>
  </w:num>
  <w:num w:numId="47">
    <w:abstractNumId w:val="7"/>
  </w:num>
  <w:num w:numId="48">
    <w:abstractNumId w:val="38"/>
  </w:num>
  <w:num w:numId="49">
    <w:abstractNumId w:val="43"/>
  </w:num>
  <w:num w:numId="50">
    <w:abstractNumId w:val="8"/>
  </w:num>
  <w:num w:numId="51">
    <w:abstractNumId w:val="39"/>
  </w:num>
  <w:num w:numId="52">
    <w:abstractNumId w:val="57"/>
  </w:num>
  <w:num w:numId="53">
    <w:abstractNumId w:val="55"/>
  </w:num>
  <w:num w:numId="54">
    <w:abstractNumId w:val="12"/>
  </w:num>
  <w:num w:numId="55">
    <w:abstractNumId w:val="21"/>
  </w:num>
  <w:num w:numId="56">
    <w:abstractNumId w:val="19"/>
  </w:num>
  <w:num w:numId="57">
    <w:abstractNumId w:val="41"/>
  </w:num>
  <w:num w:numId="58">
    <w:abstractNumId w:val="15"/>
  </w:num>
  <w:num w:numId="59">
    <w:abstractNumId w:val="45"/>
    <w:lvlOverride w:ilvl="0">
      <w:startOverride w:val="1"/>
    </w:lvlOverride>
  </w:num>
  <w:num w:numId="60">
    <w:abstractNumId w:val="36"/>
  </w:num>
  <w:num w:numId="61">
    <w:abstractNumId w:val="40"/>
  </w:num>
  <w:num w:numId="62">
    <w:abstractNumId w:val="47"/>
  </w:num>
  <w:num w:numId="63">
    <w:abstractNumId w:val="1"/>
  </w:num>
  <w:num w:numId="64">
    <w:abstractNumId w:val="3"/>
  </w:num>
  <w:num w:numId="65">
    <w:abstractNumId w:val="51"/>
  </w:num>
  <w:num w:numId="66">
    <w:abstractNumId w:val="9"/>
  </w:num>
  <w:num w:numId="67">
    <w:abstractNumId w:val="49"/>
  </w:num>
  <w:num w:numId="68">
    <w:abstractNumId w:val="28"/>
  </w:num>
  <w:num w:numId="69">
    <w:abstractNumId w:val="53"/>
  </w:num>
  <w:num w:numId="70">
    <w:abstractNumId w:val="2"/>
  </w:num>
  <w:num w:numId="71">
    <w:abstractNumId w:val="18"/>
  </w:num>
  <w:num w:numId="72">
    <w:abstractNumId w:val="72"/>
  </w:num>
  <w:num w:numId="73">
    <w:abstractNumId w:val="45"/>
    <w:lvlOverride w:ilvl="0">
      <w:startOverride w:val="1"/>
    </w:lvlOverride>
  </w:num>
  <w:num w:numId="74">
    <w:abstractNumId w:val="52"/>
  </w:num>
  <w:num w:numId="75">
    <w:abstractNumId w:val="60"/>
  </w:num>
  <w:num w:numId="76">
    <w:abstractNumId w:val="68"/>
  </w:num>
  <w:num w:numId="77">
    <w:abstractNumId w:val="64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attachedTemplate r:id="rId1"/>
  <w:defaultTabStop w:val="1134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46F"/>
    <w:rsid w:val="00002E72"/>
    <w:rsid w:val="000103B0"/>
    <w:rsid w:val="00011774"/>
    <w:rsid w:val="000128D8"/>
    <w:rsid w:val="0001369F"/>
    <w:rsid w:val="00017337"/>
    <w:rsid w:val="00022815"/>
    <w:rsid w:val="00024BCF"/>
    <w:rsid w:val="00024CC2"/>
    <w:rsid w:val="000265F4"/>
    <w:rsid w:val="0003176A"/>
    <w:rsid w:val="000320E3"/>
    <w:rsid w:val="00033C5E"/>
    <w:rsid w:val="000367D7"/>
    <w:rsid w:val="000373AC"/>
    <w:rsid w:val="00037510"/>
    <w:rsid w:val="000414FE"/>
    <w:rsid w:val="00044456"/>
    <w:rsid w:val="00045CE8"/>
    <w:rsid w:val="00045DF3"/>
    <w:rsid w:val="00051005"/>
    <w:rsid w:val="00051943"/>
    <w:rsid w:val="000519C0"/>
    <w:rsid w:val="000525D7"/>
    <w:rsid w:val="00052A70"/>
    <w:rsid w:val="00061EF1"/>
    <w:rsid w:val="00062AF3"/>
    <w:rsid w:val="000630BF"/>
    <w:rsid w:val="000651FC"/>
    <w:rsid w:val="000660A9"/>
    <w:rsid w:val="00070755"/>
    <w:rsid w:val="0007558A"/>
    <w:rsid w:val="00077B09"/>
    <w:rsid w:val="000822F7"/>
    <w:rsid w:val="00085277"/>
    <w:rsid w:val="00090BC2"/>
    <w:rsid w:val="00092E51"/>
    <w:rsid w:val="00094114"/>
    <w:rsid w:val="00096E69"/>
    <w:rsid w:val="000B2948"/>
    <w:rsid w:val="000B4FBF"/>
    <w:rsid w:val="000B58FF"/>
    <w:rsid w:val="000B7276"/>
    <w:rsid w:val="000C4A38"/>
    <w:rsid w:val="000C527A"/>
    <w:rsid w:val="000C6860"/>
    <w:rsid w:val="000C6C3D"/>
    <w:rsid w:val="000D44C6"/>
    <w:rsid w:val="000D490F"/>
    <w:rsid w:val="000E06D7"/>
    <w:rsid w:val="000E4C2C"/>
    <w:rsid w:val="000E659B"/>
    <w:rsid w:val="000E692E"/>
    <w:rsid w:val="00102195"/>
    <w:rsid w:val="00102377"/>
    <w:rsid w:val="00103F9E"/>
    <w:rsid w:val="001058A8"/>
    <w:rsid w:val="00110F4F"/>
    <w:rsid w:val="00111646"/>
    <w:rsid w:val="0011585E"/>
    <w:rsid w:val="00116731"/>
    <w:rsid w:val="001205C4"/>
    <w:rsid w:val="0012195D"/>
    <w:rsid w:val="00123198"/>
    <w:rsid w:val="0012606B"/>
    <w:rsid w:val="00127D64"/>
    <w:rsid w:val="001360C4"/>
    <w:rsid w:val="001367D7"/>
    <w:rsid w:val="00136B37"/>
    <w:rsid w:val="0014085C"/>
    <w:rsid w:val="001441A2"/>
    <w:rsid w:val="0014523E"/>
    <w:rsid w:val="00145576"/>
    <w:rsid w:val="0015146F"/>
    <w:rsid w:val="00151DDB"/>
    <w:rsid w:val="0015208B"/>
    <w:rsid w:val="00152A90"/>
    <w:rsid w:val="001556DD"/>
    <w:rsid w:val="00157849"/>
    <w:rsid w:val="00163445"/>
    <w:rsid w:val="00165B00"/>
    <w:rsid w:val="001665F0"/>
    <w:rsid w:val="00166AD4"/>
    <w:rsid w:val="00172E2C"/>
    <w:rsid w:val="00175C7E"/>
    <w:rsid w:val="00177990"/>
    <w:rsid w:val="001801D0"/>
    <w:rsid w:val="00180C28"/>
    <w:rsid w:val="00190F96"/>
    <w:rsid w:val="001949DC"/>
    <w:rsid w:val="001A2A8C"/>
    <w:rsid w:val="001A576C"/>
    <w:rsid w:val="001A5905"/>
    <w:rsid w:val="001A5EB0"/>
    <w:rsid w:val="001A6786"/>
    <w:rsid w:val="001B1033"/>
    <w:rsid w:val="001B1F86"/>
    <w:rsid w:val="001B3EF5"/>
    <w:rsid w:val="001B65C6"/>
    <w:rsid w:val="001C7071"/>
    <w:rsid w:val="001D0BCD"/>
    <w:rsid w:val="001D1AB6"/>
    <w:rsid w:val="001D358A"/>
    <w:rsid w:val="001D40A9"/>
    <w:rsid w:val="001D7475"/>
    <w:rsid w:val="001E30A9"/>
    <w:rsid w:val="001F14F5"/>
    <w:rsid w:val="001F1C9C"/>
    <w:rsid w:val="001F48FC"/>
    <w:rsid w:val="001F4A12"/>
    <w:rsid w:val="001F5D40"/>
    <w:rsid w:val="00200D41"/>
    <w:rsid w:val="00207402"/>
    <w:rsid w:val="00207DEC"/>
    <w:rsid w:val="002118F2"/>
    <w:rsid w:val="00211A74"/>
    <w:rsid w:val="00222E9B"/>
    <w:rsid w:val="00224FBF"/>
    <w:rsid w:val="0023055E"/>
    <w:rsid w:val="00230FAF"/>
    <w:rsid w:val="0023154B"/>
    <w:rsid w:val="002323C0"/>
    <w:rsid w:val="00232E59"/>
    <w:rsid w:val="0023639A"/>
    <w:rsid w:val="002364A0"/>
    <w:rsid w:val="00241BCD"/>
    <w:rsid w:val="00246E2C"/>
    <w:rsid w:val="00251B89"/>
    <w:rsid w:val="002525C1"/>
    <w:rsid w:val="0025328A"/>
    <w:rsid w:val="002540D3"/>
    <w:rsid w:val="0025487F"/>
    <w:rsid w:val="00255BC9"/>
    <w:rsid w:val="00256812"/>
    <w:rsid w:val="00256C22"/>
    <w:rsid w:val="00260BAE"/>
    <w:rsid w:val="0026259F"/>
    <w:rsid w:val="00266A83"/>
    <w:rsid w:val="00267BEE"/>
    <w:rsid w:val="00270EBD"/>
    <w:rsid w:val="0027363B"/>
    <w:rsid w:val="00273A51"/>
    <w:rsid w:val="00281D59"/>
    <w:rsid w:val="002824F4"/>
    <w:rsid w:val="00286052"/>
    <w:rsid w:val="00286D3D"/>
    <w:rsid w:val="002909A0"/>
    <w:rsid w:val="00290B1E"/>
    <w:rsid w:val="00294345"/>
    <w:rsid w:val="0029509F"/>
    <w:rsid w:val="00295DC6"/>
    <w:rsid w:val="00295E61"/>
    <w:rsid w:val="00296533"/>
    <w:rsid w:val="00297DD8"/>
    <w:rsid w:val="002A044C"/>
    <w:rsid w:val="002A14CB"/>
    <w:rsid w:val="002A2C7D"/>
    <w:rsid w:val="002A4A73"/>
    <w:rsid w:val="002A53D3"/>
    <w:rsid w:val="002A6329"/>
    <w:rsid w:val="002B5A89"/>
    <w:rsid w:val="002C002D"/>
    <w:rsid w:val="002C191A"/>
    <w:rsid w:val="002C2B3A"/>
    <w:rsid w:val="002C37C3"/>
    <w:rsid w:val="002C4BDD"/>
    <w:rsid w:val="002D0D1C"/>
    <w:rsid w:val="002D3B4F"/>
    <w:rsid w:val="002D4673"/>
    <w:rsid w:val="002D5ED7"/>
    <w:rsid w:val="002D6A49"/>
    <w:rsid w:val="002E17E8"/>
    <w:rsid w:val="002E190B"/>
    <w:rsid w:val="002E44C7"/>
    <w:rsid w:val="002E7E12"/>
    <w:rsid w:val="002E7EEE"/>
    <w:rsid w:val="002F0674"/>
    <w:rsid w:val="002F10DF"/>
    <w:rsid w:val="002F15D8"/>
    <w:rsid w:val="002F26D4"/>
    <w:rsid w:val="00304D2F"/>
    <w:rsid w:val="0030718C"/>
    <w:rsid w:val="0031099E"/>
    <w:rsid w:val="00311287"/>
    <w:rsid w:val="003119B1"/>
    <w:rsid w:val="00312721"/>
    <w:rsid w:val="003128A7"/>
    <w:rsid w:val="00316328"/>
    <w:rsid w:val="00323BF6"/>
    <w:rsid w:val="00325E01"/>
    <w:rsid w:val="003276A3"/>
    <w:rsid w:val="00327B2A"/>
    <w:rsid w:val="00330F3A"/>
    <w:rsid w:val="003323B6"/>
    <w:rsid w:val="00332739"/>
    <w:rsid w:val="00335B74"/>
    <w:rsid w:val="00340452"/>
    <w:rsid w:val="00341D63"/>
    <w:rsid w:val="00342FCB"/>
    <w:rsid w:val="003467EC"/>
    <w:rsid w:val="0034767D"/>
    <w:rsid w:val="003509C6"/>
    <w:rsid w:val="003657F5"/>
    <w:rsid w:val="00366E07"/>
    <w:rsid w:val="00367F9F"/>
    <w:rsid w:val="003730FA"/>
    <w:rsid w:val="00375D45"/>
    <w:rsid w:val="00382B61"/>
    <w:rsid w:val="00383848"/>
    <w:rsid w:val="003876EF"/>
    <w:rsid w:val="003914DF"/>
    <w:rsid w:val="003915A5"/>
    <w:rsid w:val="0039423F"/>
    <w:rsid w:val="003947FD"/>
    <w:rsid w:val="003951A5"/>
    <w:rsid w:val="00396BA8"/>
    <w:rsid w:val="003A3254"/>
    <w:rsid w:val="003A32B5"/>
    <w:rsid w:val="003A58E6"/>
    <w:rsid w:val="003A6B49"/>
    <w:rsid w:val="003B1959"/>
    <w:rsid w:val="003B6E5C"/>
    <w:rsid w:val="003B71AF"/>
    <w:rsid w:val="003C012C"/>
    <w:rsid w:val="003C2F75"/>
    <w:rsid w:val="003C4071"/>
    <w:rsid w:val="003C63B6"/>
    <w:rsid w:val="003D1C52"/>
    <w:rsid w:val="003D3584"/>
    <w:rsid w:val="003D3E77"/>
    <w:rsid w:val="003D5289"/>
    <w:rsid w:val="003E14DB"/>
    <w:rsid w:val="003E5BAC"/>
    <w:rsid w:val="003E5BC3"/>
    <w:rsid w:val="003F258E"/>
    <w:rsid w:val="003F3746"/>
    <w:rsid w:val="003F6550"/>
    <w:rsid w:val="003F7978"/>
    <w:rsid w:val="00405CBC"/>
    <w:rsid w:val="00411146"/>
    <w:rsid w:val="00411CD7"/>
    <w:rsid w:val="00412474"/>
    <w:rsid w:val="00414DDE"/>
    <w:rsid w:val="00417079"/>
    <w:rsid w:val="00417DCE"/>
    <w:rsid w:val="00417FB3"/>
    <w:rsid w:val="004208BF"/>
    <w:rsid w:val="004222AA"/>
    <w:rsid w:val="00425CBA"/>
    <w:rsid w:val="00431E51"/>
    <w:rsid w:val="004373E5"/>
    <w:rsid w:val="00442E3B"/>
    <w:rsid w:val="00444CEB"/>
    <w:rsid w:val="00446225"/>
    <w:rsid w:val="00447866"/>
    <w:rsid w:val="0045645D"/>
    <w:rsid w:val="004637E8"/>
    <w:rsid w:val="004656C8"/>
    <w:rsid w:val="00466CC6"/>
    <w:rsid w:val="00467842"/>
    <w:rsid w:val="0047190B"/>
    <w:rsid w:val="004741BE"/>
    <w:rsid w:val="0047514B"/>
    <w:rsid w:val="004763DF"/>
    <w:rsid w:val="00476C98"/>
    <w:rsid w:val="0048143D"/>
    <w:rsid w:val="00482A00"/>
    <w:rsid w:val="00484C7A"/>
    <w:rsid w:val="004854A2"/>
    <w:rsid w:val="00485CD8"/>
    <w:rsid w:val="00487BD1"/>
    <w:rsid w:val="00490502"/>
    <w:rsid w:val="00490D43"/>
    <w:rsid w:val="004920D0"/>
    <w:rsid w:val="00492B59"/>
    <w:rsid w:val="00493AAA"/>
    <w:rsid w:val="004951FC"/>
    <w:rsid w:val="004955F4"/>
    <w:rsid w:val="00496E7A"/>
    <w:rsid w:val="004A0202"/>
    <w:rsid w:val="004A660B"/>
    <w:rsid w:val="004A7066"/>
    <w:rsid w:val="004B4DCA"/>
    <w:rsid w:val="004C32AA"/>
    <w:rsid w:val="004D1043"/>
    <w:rsid w:val="004D2678"/>
    <w:rsid w:val="004D5485"/>
    <w:rsid w:val="004D653E"/>
    <w:rsid w:val="004D6F9A"/>
    <w:rsid w:val="004D7091"/>
    <w:rsid w:val="004D728A"/>
    <w:rsid w:val="004E2C7A"/>
    <w:rsid w:val="004F0922"/>
    <w:rsid w:val="004F0F5D"/>
    <w:rsid w:val="004F1F0C"/>
    <w:rsid w:val="004F26FD"/>
    <w:rsid w:val="004F3453"/>
    <w:rsid w:val="004F3726"/>
    <w:rsid w:val="004F3E38"/>
    <w:rsid w:val="004F79EC"/>
    <w:rsid w:val="004F7A2A"/>
    <w:rsid w:val="004F7E12"/>
    <w:rsid w:val="005052A5"/>
    <w:rsid w:val="00510389"/>
    <w:rsid w:val="005175E4"/>
    <w:rsid w:val="00521D65"/>
    <w:rsid w:val="00521F07"/>
    <w:rsid w:val="005220AC"/>
    <w:rsid w:val="00522FEF"/>
    <w:rsid w:val="00523236"/>
    <w:rsid w:val="00526BE3"/>
    <w:rsid w:val="005277F3"/>
    <w:rsid w:val="00527FB1"/>
    <w:rsid w:val="00535E08"/>
    <w:rsid w:val="00536C6F"/>
    <w:rsid w:val="00543C50"/>
    <w:rsid w:val="00545032"/>
    <w:rsid w:val="00550DD1"/>
    <w:rsid w:val="0055447A"/>
    <w:rsid w:val="00555042"/>
    <w:rsid w:val="0055792F"/>
    <w:rsid w:val="00561E04"/>
    <w:rsid w:val="005621F3"/>
    <w:rsid w:val="005648A0"/>
    <w:rsid w:val="00564C2B"/>
    <w:rsid w:val="005651DD"/>
    <w:rsid w:val="005670A6"/>
    <w:rsid w:val="005700A5"/>
    <w:rsid w:val="00571DB7"/>
    <w:rsid w:val="0057358C"/>
    <w:rsid w:val="005752BA"/>
    <w:rsid w:val="00575AC2"/>
    <w:rsid w:val="00576B78"/>
    <w:rsid w:val="00580893"/>
    <w:rsid w:val="00580ED9"/>
    <w:rsid w:val="00581379"/>
    <w:rsid w:val="00582D3A"/>
    <w:rsid w:val="00583431"/>
    <w:rsid w:val="00585CB4"/>
    <w:rsid w:val="00592284"/>
    <w:rsid w:val="00592A1D"/>
    <w:rsid w:val="005933FA"/>
    <w:rsid w:val="00593BAF"/>
    <w:rsid w:val="005970A4"/>
    <w:rsid w:val="0059792D"/>
    <w:rsid w:val="005A3FA8"/>
    <w:rsid w:val="005A423D"/>
    <w:rsid w:val="005A4D99"/>
    <w:rsid w:val="005A5AC5"/>
    <w:rsid w:val="005A5AFB"/>
    <w:rsid w:val="005B28A8"/>
    <w:rsid w:val="005B4CA0"/>
    <w:rsid w:val="005B6B59"/>
    <w:rsid w:val="005B70E6"/>
    <w:rsid w:val="005B7C85"/>
    <w:rsid w:val="005C1850"/>
    <w:rsid w:val="005D6768"/>
    <w:rsid w:val="005D732C"/>
    <w:rsid w:val="005D7890"/>
    <w:rsid w:val="005D7C19"/>
    <w:rsid w:val="005E037F"/>
    <w:rsid w:val="005E3370"/>
    <w:rsid w:val="005E4533"/>
    <w:rsid w:val="005E463B"/>
    <w:rsid w:val="005E55E9"/>
    <w:rsid w:val="005E724B"/>
    <w:rsid w:val="005F0E59"/>
    <w:rsid w:val="005F1979"/>
    <w:rsid w:val="005F4603"/>
    <w:rsid w:val="006059AB"/>
    <w:rsid w:val="00607B03"/>
    <w:rsid w:val="00617699"/>
    <w:rsid w:val="00620E57"/>
    <w:rsid w:val="006234B8"/>
    <w:rsid w:val="00623522"/>
    <w:rsid w:val="00625C01"/>
    <w:rsid w:val="00631CDB"/>
    <w:rsid w:val="006336DD"/>
    <w:rsid w:val="00641180"/>
    <w:rsid w:val="00642397"/>
    <w:rsid w:val="00642FD4"/>
    <w:rsid w:val="00644D12"/>
    <w:rsid w:val="00645FD6"/>
    <w:rsid w:val="0065311F"/>
    <w:rsid w:val="00655A8A"/>
    <w:rsid w:val="00655D01"/>
    <w:rsid w:val="00660E22"/>
    <w:rsid w:val="00662ED7"/>
    <w:rsid w:val="00663C1D"/>
    <w:rsid w:val="006647C3"/>
    <w:rsid w:val="00673DE0"/>
    <w:rsid w:val="00675F51"/>
    <w:rsid w:val="006775BD"/>
    <w:rsid w:val="00683F69"/>
    <w:rsid w:val="00685A8D"/>
    <w:rsid w:val="00692D9C"/>
    <w:rsid w:val="006941FE"/>
    <w:rsid w:val="0069540C"/>
    <w:rsid w:val="006A047F"/>
    <w:rsid w:val="006A0C54"/>
    <w:rsid w:val="006A18E5"/>
    <w:rsid w:val="006A20A1"/>
    <w:rsid w:val="006A3D62"/>
    <w:rsid w:val="006A3E5B"/>
    <w:rsid w:val="006A4E56"/>
    <w:rsid w:val="006A55C8"/>
    <w:rsid w:val="006A733B"/>
    <w:rsid w:val="006B0289"/>
    <w:rsid w:val="006B408D"/>
    <w:rsid w:val="006B5420"/>
    <w:rsid w:val="006B592F"/>
    <w:rsid w:val="006B6AD1"/>
    <w:rsid w:val="006B75C0"/>
    <w:rsid w:val="006C4D89"/>
    <w:rsid w:val="006C781C"/>
    <w:rsid w:val="006C7FDA"/>
    <w:rsid w:val="006D2FF5"/>
    <w:rsid w:val="006D4E03"/>
    <w:rsid w:val="006D5EF4"/>
    <w:rsid w:val="006D5F08"/>
    <w:rsid w:val="006E00EA"/>
    <w:rsid w:val="006E1851"/>
    <w:rsid w:val="006E1E99"/>
    <w:rsid w:val="006E1F38"/>
    <w:rsid w:val="006E2919"/>
    <w:rsid w:val="006F17B8"/>
    <w:rsid w:val="006F4729"/>
    <w:rsid w:val="00700A4B"/>
    <w:rsid w:val="00704E28"/>
    <w:rsid w:val="00705048"/>
    <w:rsid w:val="00710815"/>
    <w:rsid w:val="00711969"/>
    <w:rsid w:val="00715BC1"/>
    <w:rsid w:val="00717CD1"/>
    <w:rsid w:val="00720033"/>
    <w:rsid w:val="0072089B"/>
    <w:rsid w:val="0072099B"/>
    <w:rsid w:val="00722133"/>
    <w:rsid w:val="0072232D"/>
    <w:rsid w:val="007225E5"/>
    <w:rsid w:val="007240AF"/>
    <w:rsid w:val="0072520E"/>
    <w:rsid w:val="00726410"/>
    <w:rsid w:val="00726B8F"/>
    <w:rsid w:val="007310FA"/>
    <w:rsid w:val="00734F2A"/>
    <w:rsid w:val="00736BA6"/>
    <w:rsid w:val="00743EEE"/>
    <w:rsid w:val="00744AC6"/>
    <w:rsid w:val="007462AA"/>
    <w:rsid w:val="00751142"/>
    <w:rsid w:val="007542BB"/>
    <w:rsid w:val="00754902"/>
    <w:rsid w:val="00767631"/>
    <w:rsid w:val="00767E8B"/>
    <w:rsid w:val="00771A78"/>
    <w:rsid w:val="0077274C"/>
    <w:rsid w:val="00775AD0"/>
    <w:rsid w:val="0077713B"/>
    <w:rsid w:val="007774FD"/>
    <w:rsid w:val="0078073D"/>
    <w:rsid w:val="00786725"/>
    <w:rsid w:val="0079287D"/>
    <w:rsid w:val="00792DC9"/>
    <w:rsid w:val="007948C9"/>
    <w:rsid w:val="00795989"/>
    <w:rsid w:val="007A07A9"/>
    <w:rsid w:val="007A716D"/>
    <w:rsid w:val="007B0F8D"/>
    <w:rsid w:val="007B2FA9"/>
    <w:rsid w:val="007B6C0F"/>
    <w:rsid w:val="007C0106"/>
    <w:rsid w:val="007C6228"/>
    <w:rsid w:val="007C6361"/>
    <w:rsid w:val="007D0066"/>
    <w:rsid w:val="007D1AAC"/>
    <w:rsid w:val="007E1493"/>
    <w:rsid w:val="007E5627"/>
    <w:rsid w:val="007E68E5"/>
    <w:rsid w:val="007E7596"/>
    <w:rsid w:val="007F1B7F"/>
    <w:rsid w:val="007F5C04"/>
    <w:rsid w:val="008002E1"/>
    <w:rsid w:val="00802390"/>
    <w:rsid w:val="00803C02"/>
    <w:rsid w:val="0081166D"/>
    <w:rsid w:val="0081217E"/>
    <w:rsid w:val="008130A4"/>
    <w:rsid w:val="008130FE"/>
    <w:rsid w:val="0081706C"/>
    <w:rsid w:val="00822F37"/>
    <w:rsid w:val="00832F6A"/>
    <w:rsid w:val="00833524"/>
    <w:rsid w:val="0083357E"/>
    <w:rsid w:val="00834A9F"/>
    <w:rsid w:val="00835606"/>
    <w:rsid w:val="00835942"/>
    <w:rsid w:val="00837D53"/>
    <w:rsid w:val="00841375"/>
    <w:rsid w:val="00842A33"/>
    <w:rsid w:val="008441F9"/>
    <w:rsid w:val="0085041F"/>
    <w:rsid w:val="00851642"/>
    <w:rsid w:val="008551B4"/>
    <w:rsid w:val="008561CD"/>
    <w:rsid w:val="008605DA"/>
    <w:rsid w:val="008611F3"/>
    <w:rsid w:val="0086196B"/>
    <w:rsid w:val="00862742"/>
    <w:rsid w:val="008643A0"/>
    <w:rsid w:val="0086617A"/>
    <w:rsid w:val="008743CD"/>
    <w:rsid w:val="00874A91"/>
    <w:rsid w:val="00874C5C"/>
    <w:rsid w:val="0087750F"/>
    <w:rsid w:val="008800FF"/>
    <w:rsid w:val="0088294F"/>
    <w:rsid w:val="008838B0"/>
    <w:rsid w:val="008868A6"/>
    <w:rsid w:val="0088755D"/>
    <w:rsid w:val="00887E15"/>
    <w:rsid w:val="00891FF6"/>
    <w:rsid w:val="00893140"/>
    <w:rsid w:val="00896F58"/>
    <w:rsid w:val="008A058B"/>
    <w:rsid w:val="008A2CE8"/>
    <w:rsid w:val="008A34E5"/>
    <w:rsid w:val="008A629E"/>
    <w:rsid w:val="008A6B12"/>
    <w:rsid w:val="008B0AEF"/>
    <w:rsid w:val="008B175D"/>
    <w:rsid w:val="008B7E5C"/>
    <w:rsid w:val="008C5725"/>
    <w:rsid w:val="008C593D"/>
    <w:rsid w:val="008D28A1"/>
    <w:rsid w:val="008D358D"/>
    <w:rsid w:val="008D5A46"/>
    <w:rsid w:val="008D75EB"/>
    <w:rsid w:val="008E41E0"/>
    <w:rsid w:val="008E4850"/>
    <w:rsid w:val="008E6F92"/>
    <w:rsid w:val="008E78B7"/>
    <w:rsid w:val="008F1AE3"/>
    <w:rsid w:val="008F29D1"/>
    <w:rsid w:val="008F3582"/>
    <w:rsid w:val="00902110"/>
    <w:rsid w:val="0090293A"/>
    <w:rsid w:val="009031C6"/>
    <w:rsid w:val="009041D4"/>
    <w:rsid w:val="009052F1"/>
    <w:rsid w:val="00910F51"/>
    <w:rsid w:val="00912961"/>
    <w:rsid w:val="009145C1"/>
    <w:rsid w:val="009148EA"/>
    <w:rsid w:val="00917BCA"/>
    <w:rsid w:val="0092471C"/>
    <w:rsid w:val="00924C29"/>
    <w:rsid w:val="00926F5C"/>
    <w:rsid w:val="00927EC9"/>
    <w:rsid w:val="00935451"/>
    <w:rsid w:val="009363D7"/>
    <w:rsid w:val="0094129F"/>
    <w:rsid w:val="00941DB0"/>
    <w:rsid w:val="00942232"/>
    <w:rsid w:val="00942D3D"/>
    <w:rsid w:val="00951297"/>
    <w:rsid w:val="009544D9"/>
    <w:rsid w:val="009555EE"/>
    <w:rsid w:val="00955853"/>
    <w:rsid w:val="00960F11"/>
    <w:rsid w:val="00963B48"/>
    <w:rsid w:val="00964886"/>
    <w:rsid w:val="00965033"/>
    <w:rsid w:val="00965A73"/>
    <w:rsid w:val="009660AB"/>
    <w:rsid w:val="00967F27"/>
    <w:rsid w:val="00972BC1"/>
    <w:rsid w:val="009767AC"/>
    <w:rsid w:val="00977383"/>
    <w:rsid w:val="00977647"/>
    <w:rsid w:val="009821C2"/>
    <w:rsid w:val="009850FE"/>
    <w:rsid w:val="009914E4"/>
    <w:rsid w:val="00993563"/>
    <w:rsid w:val="009A40CF"/>
    <w:rsid w:val="009A4AB8"/>
    <w:rsid w:val="009B1B7F"/>
    <w:rsid w:val="009B212D"/>
    <w:rsid w:val="009B48C5"/>
    <w:rsid w:val="009B6BC4"/>
    <w:rsid w:val="009B7CB9"/>
    <w:rsid w:val="009C0CE2"/>
    <w:rsid w:val="009C26FE"/>
    <w:rsid w:val="009C3ED9"/>
    <w:rsid w:val="009C7C5F"/>
    <w:rsid w:val="009D0A7D"/>
    <w:rsid w:val="009D22CC"/>
    <w:rsid w:val="009D2E20"/>
    <w:rsid w:val="009D3EC2"/>
    <w:rsid w:val="009E0FF2"/>
    <w:rsid w:val="009E1EBD"/>
    <w:rsid w:val="009E793F"/>
    <w:rsid w:val="009F079F"/>
    <w:rsid w:val="009F0B80"/>
    <w:rsid w:val="009F119D"/>
    <w:rsid w:val="009F558B"/>
    <w:rsid w:val="009F7091"/>
    <w:rsid w:val="009F719F"/>
    <w:rsid w:val="00A00C34"/>
    <w:rsid w:val="00A05EAF"/>
    <w:rsid w:val="00A10804"/>
    <w:rsid w:val="00A11643"/>
    <w:rsid w:val="00A11B41"/>
    <w:rsid w:val="00A12784"/>
    <w:rsid w:val="00A1305C"/>
    <w:rsid w:val="00A13915"/>
    <w:rsid w:val="00A14026"/>
    <w:rsid w:val="00A14411"/>
    <w:rsid w:val="00A22C1B"/>
    <w:rsid w:val="00A23A5E"/>
    <w:rsid w:val="00A24182"/>
    <w:rsid w:val="00A242AA"/>
    <w:rsid w:val="00A26170"/>
    <w:rsid w:val="00A30F9C"/>
    <w:rsid w:val="00A364CD"/>
    <w:rsid w:val="00A40DAB"/>
    <w:rsid w:val="00A430B4"/>
    <w:rsid w:val="00A4557D"/>
    <w:rsid w:val="00A45D3D"/>
    <w:rsid w:val="00A55F6A"/>
    <w:rsid w:val="00A5764F"/>
    <w:rsid w:val="00A57F6B"/>
    <w:rsid w:val="00A60F72"/>
    <w:rsid w:val="00A6313E"/>
    <w:rsid w:val="00A70659"/>
    <w:rsid w:val="00A72214"/>
    <w:rsid w:val="00A72C43"/>
    <w:rsid w:val="00A731E8"/>
    <w:rsid w:val="00A73C5D"/>
    <w:rsid w:val="00A73FE9"/>
    <w:rsid w:val="00A74302"/>
    <w:rsid w:val="00A7657B"/>
    <w:rsid w:val="00A80C3B"/>
    <w:rsid w:val="00A84914"/>
    <w:rsid w:val="00A84F73"/>
    <w:rsid w:val="00A87A97"/>
    <w:rsid w:val="00A913AD"/>
    <w:rsid w:val="00A9340C"/>
    <w:rsid w:val="00A9383E"/>
    <w:rsid w:val="00A93DA1"/>
    <w:rsid w:val="00A94AD7"/>
    <w:rsid w:val="00A954F7"/>
    <w:rsid w:val="00A9634E"/>
    <w:rsid w:val="00AA237A"/>
    <w:rsid w:val="00AA45B3"/>
    <w:rsid w:val="00AA7762"/>
    <w:rsid w:val="00AA7954"/>
    <w:rsid w:val="00AB5581"/>
    <w:rsid w:val="00AB5A37"/>
    <w:rsid w:val="00AB629C"/>
    <w:rsid w:val="00AB6462"/>
    <w:rsid w:val="00AB67FA"/>
    <w:rsid w:val="00AC22E6"/>
    <w:rsid w:val="00AC32CB"/>
    <w:rsid w:val="00AC351B"/>
    <w:rsid w:val="00AC3C50"/>
    <w:rsid w:val="00AC4E14"/>
    <w:rsid w:val="00AD5C00"/>
    <w:rsid w:val="00AD634D"/>
    <w:rsid w:val="00AE32DA"/>
    <w:rsid w:val="00AE3D8F"/>
    <w:rsid w:val="00AE40A2"/>
    <w:rsid w:val="00AE4CF0"/>
    <w:rsid w:val="00AF1CAD"/>
    <w:rsid w:val="00AF2286"/>
    <w:rsid w:val="00AF246C"/>
    <w:rsid w:val="00AF474B"/>
    <w:rsid w:val="00AF6B41"/>
    <w:rsid w:val="00AF6E94"/>
    <w:rsid w:val="00B03B9C"/>
    <w:rsid w:val="00B13260"/>
    <w:rsid w:val="00B15108"/>
    <w:rsid w:val="00B173B6"/>
    <w:rsid w:val="00B20AFE"/>
    <w:rsid w:val="00B21C10"/>
    <w:rsid w:val="00B223F8"/>
    <w:rsid w:val="00B25BAC"/>
    <w:rsid w:val="00B26F17"/>
    <w:rsid w:val="00B34B64"/>
    <w:rsid w:val="00B36B9E"/>
    <w:rsid w:val="00B430B5"/>
    <w:rsid w:val="00B43341"/>
    <w:rsid w:val="00B44106"/>
    <w:rsid w:val="00B4441A"/>
    <w:rsid w:val="00B44F03"/>
    <w:rsid w:val="00B50A56"/>
    <w:rsid w:val="00B56703"/>
    <w:rsid w:val="00B5704A"/>
    <w:rsid w:val="00B604C4"/>
    <w:rsid w:val="00B605E6"/>
    <w:rsid w:val="00B618B1"/>
    <w:rsid w:val="00B7077F"/>
    <w:rsid w:val="00B71327"/>
    <w:rsid w:val="00B71DA7"/>
    <w:rsid w:val="00B71FB1"/>
    <w:rsid w:val="00B75BAA"/>
    <w:rsid w:val="00B76B9E"/>
    <w:rsid w:val="00B837ED"/>
    <w:rsid w:val="00B83855"/>
    <w:rsid w:val="00B860BC"/>
    <w:rsid w:val="00B86B94"/>
    <w:rsid w:val="00B86BEF"/>
    <w:rsid w:val="00B90C83"/>
    <w:rsid w:val="00B97E0C"/>
    <w:rsid w:val="00BA32F5"/>
    <w:rsid w:val="00BA46A2"/>
    <w:rsid w:val="00BA46C4"/>
    <w:rsid w:val="00BA471F"/>
    <w:rsid w:val="00BA47A4"/>
    <w:rsid w:val="00BA6026"/>
    <w:rsid w:val="00BA6CB6"/>
    <w:rsid w:val="00BB125A"/>
    <w:rsid w:val="00BB2283"/>
    <w:rsid w:val="00BB6110"/>
    <w:rsid w:val="00BB7D6E"/>
    <w:rsid w:val="00BC0EFC"/>
    <w:rsid w:val="00BC2955"/>
    <w:rsid w:val="00BC73F5"/>
    <w:rsid w:val="00BD3474"/>
    <w:rsid w:val="00BD489E"/>
    <w:rsid w:val="00BE1AF2"/>
    <w:rsid w:val="00BE5C6D"/>
    <w:rsid w:val="00BF156E"/>
    <w:rsid w:val="00BF4B59"/>
    <w:rsid w:val="00BF7ECF"/>
    <w:rsid w:val="00C05958"/>
    <w:rsid w:val="00C061C8"/>
    <w:rsid w:val="00C112B1"/>
    <w:rsid w:val="00C11550"/>
    <w:rsid w:val="00C12917"/>
    <w:rsid w:val="00C12A4E"/>
    <w:rsid w:val="00C141AE"/>
    <w:rsid w:val="00C1588C"/>
    <w:rsid w:val="00C2200E"/>
    <w:rsid w:val="00C26E8E"/>
    <w:rsid w:val="00C31F51"/>
    <w:rsid w:val="00C32DDA"/>
    <w:rsid w:val="00C36C78"/>
    <w:rsid w:val="00C37257"/>
    <w:rsid w:val="00C41676"/>
    <w:rsid w:val="00C42C50"/>
    <w:rsid w:val="00C431DB"/>
    <w:rsid w:val="00C44726"/>
    <w:rsid w:val="00C5075A"/>
    <w:rsid w:val="00C50F27"/>
    <w:rsid w:val="00C53E12"/>
    <w:rsid w:val="00C549DC"/>
    <w:rsid w:val="00C55AE1"/>
    <w:rsid w:val="00C64030"/>
    <w:rsid w:val="00C75429"/>
    <w:rsid w:val="00C7755F"/>
    <w:rsid w:val="00C77FAB"/>
    <w:rsid w:val="00C845C8"/>
    <w:rsid w:val="00C8681C"/>
    <w:rsid w:val="00C87865"/>
    <w:rsid w:val="00C9073E"/>
    <w:rsid w:val="00C945A0"/>
    <w:rsid w:val="00C94932"/>
    <w:rsid w:val="00CA14D5"/>
    <w:rsid w:val="00CA3969"/>
    <w:rsid w:val="00CA3A81"/>
    <w:rsid w:val="00CA5F2A"/>
    <w:rsid w:val="00CA7585"/>
    <w:rsid w:val="00CA77CE"/>
    <w:rsid w:val="00CB1346"/>
    <w:rsid w:val="00CC1D9B"/>
    <w:rsid w:val="00CD0344"/>
    <w:rsid w:val="00CD5673"/>
    <w:rsid w:val="00CD63FF"/>
    <w:rsid w:val="00CE3EB7"/>
    <w:rsid w:val="00CE6E60"/>
    <w:rsid w:val="00CF28D2"/>
    <w:rsid w:val="00CF2B28"/>
    <w:rsid w:val="00CF36A0"/>
    <w:rsid w:val="00CF5866"/>
    <w:rsid w:val="00CF5BA7"/>
    <w:rsid w:val="00CF6977"/>
    <w:rsid w:val="00D00D94"/>
    <w:rsid w:val="00D01579"/>
    <w:rsid w:val="00D030B8"/>
    <w:rsid w:val="00D077C9"/>
    <w:rsid w:val="00D1129A"/>
    <w:rsid w:val="00D13EB3"/>
    <w:rsid w:val="00D148C5"/>
    <w:rsid w:val="00D15807"/>
    <w:rsid w:val="00D15F32"/>
    <w:rsid w:val="00D205E9"/>
    <w:rsid w:val="00D2093F"/>
    <w:rsid w:val="00D20E4E"/>
    <w:rsid w:val="00D20FEF"/>
    <w:rsid w:val="00D26473"/>
    <w:rsid w:val="00D265E9"/>
    <w:rsid w:val="00D303C1"/>
    <w:rsid w:val="00D31BE8"/>
    <w:rsid w:val="00D32053"/>
    <w:rsid w:val="00D33FA8"/>
    <w:rsid w:val="00D35DE4"/>
    <w:rsid w:val="00D3740A"/>
    <w:rsid w:val="00D42966"/>
    <w:rsid w:val="00D54626"/>
    <w:rsid w:val="00D60452"/>
    <w:rsid w:val="00D61424"/>
    <w:rsid w:val="00D616CB"/>
    <w:rsid w:val="00D629BC"/>
    <w:rsid w:val="00D64E30"/>
    <w:rsid w:val="00D65124"/>
    <w:rsid w:val="00D654F2"/>
    <w:rsid w:val="00D66181"/>
    <w:rsid w:val="00D66C0D"/>
    <w:rsid w:val="00D728AE"/>
    <w:rsid w:val="00D779EA"/>
    <w:rsid w:val="00D80730"/>
    <w:rsid w:val="00D8459F"/>
    <w:rsid w:val="00D84ACA"/>
    <w:rsid w:val="00D8568D"/>
    <w:rsid w:val="00D8779B"/>
    <w:rsid w:val="00D92A6F"/>
    <w:rsid w:val="00D949BD"/>
    <w:rsid w:val="00D964C7"/>
    <w:rsid w:val="00DA33BF"/>
    <w:rsid w:val="00DA4EE0"/>
    <w:rsid w:val="00DA56F7"/>
    <w:rsid w:val="00DB0BF5"/>
    <w:rsid w:val="00DB2056"/>
    <w:rsid w:val="00DB24BC"/>
    <w:rsid w:val="00DB3500"/>
    <w:rsid w:val="00DB6CF9"/>
    <w:rsid w:val="00DB7D2A"/>
    <w:rsid w:val="00DC14CB"/>
    <w:rsid w:val="00DC1C69"/>
    <w:rsid w:val="00DC2188"/>
    <w:rsid w:val="00DC26C0"/>
    <w:rsid w:val="00DC5327"/>
    <w:rsid w:val="00DC78B6"/>
    <w:rsid w:val="00DC7BC4"/>
    <w:rsid w:val="00DD2353"/>
    <w:rsid w:val="00DD3B04"/>
    <w:rsid w:val="00DD564D"/>
    <w:rsid w:val="00DE0789"/>
    <w:rsid w:val="00DE0D56"/>
    <w:rsid w:val="00DE24EB"/>
    <w:rsid w:val="00DE389C"/>
    <w:rsid w:val="00DE7AAB"/>
    <w:rsid w:val="00DF29B6"/>
    <w:rsid w:val="00DF429B"/>
    <w:rsid w:val="00DF4EFA"/>
    <w:rsid w:val="00E02176"/>
    <w:rsid w:val="00E04954"/>
    <w:rsid w:val="00E1235F"/>
    <w:rsid w:val="00E12E49"/>
    <w:rsid w:val="00E13FA7"/>
    <w:rsid w:val="00E140F8"/>
    <w:rsid w:val="00E15DD3"/>
    <w:rsid w:val="00E16DC4"/>
    <w:rsid w:val="00E1758E"/>
    <w:rsid w:val="00E17E12"/>
    <w:rsid w:val="00E21348"/>
    <w:rsid w:val="00E24846"/>
    <w:rsid w:val="00E2547F"/>
    <w:rsid w:val="00E26163"/>
    <w:rsid w:val="00E26BB7"/>
    <w:rsid w:val="00E273A9"/>
    <w:rsid w:val="00E30A04"/>
    <w:rsid w:val="00E32EB9"/>
    <w:rsid w:val="00E338B4"/>
    <w:rsid w:val="00E33D7E"/>
    <w:rsid w:val="00E34966"/>
    <w:rsid w:val="00E356C7"/>
    <w:rsid w:val="00E365C9"/>
    <w:rsid w:val="00E37581"/>
    <w:rsid w:val="00E37691"/>
    <w:rsid w:val="00E42334"/>
    <w:rsid w:val="00E45308"/>
    <w:rsid w:val="00E45397"/>
    <w:rsid w:val="00E50D39"/>
    <w:rsid w:val="00E57C0E"/>
    <w:rsid w:val="00E60021"/>
    <w:rsid w:val="00E61A90"/>
    <w:rsid w:val="00E64DE1"/>
    <w:rsid w:val="00E67D19"/>
    <w:rsid w:val="00E70615"/>
    <w:rsid w:val="00E70E1A"/>
    <w:rsid w:val="00E72905"/>
    <w:rsid w:val="00E745D7"/>
    <w:rsid w:val="00E830C6"/>
    <w:rsid w:val="00E84738"/>
    <w:rsid w:val="00E87379"/>
    <w:rsid w:val="00E87E2F"/>
    <w:rsid w:val="00E90C4A"/>
    <w:rsid w:val="00E975B3"/>
    <w:rsid w:val="00E97879"/>
    <w:rsid w:val="00EA04A5"/>
    <w:rsid w:val="00EA2B40"/>
    <w:rsid w:val="00EB227F"/>
    <w:rsid w:val="00EB33CA"/>
    <w:rsid w:val="00EC4B67"/>
    <w:rsid w:val="00EC5906"/>
    <w:rsid w:val="00EC600D"/>
    <w:rsid w:val="00EC736E"/>
    <w:rsid w:val="00ED09AA"/>
    <w:rsid w:val="00ED3A1A"/>
    <w:rsid w:val="00ED4E17"/>
    <w:rsid w:val="00ED74E6"/>
    <w:rsid w:val="00EE0BE2"/>
    <w:rsid w:val="00EE1838"/>
    <w:rsid w:val="00EF4455"/>
    <w:rsid w:val="00EF4F59"/>
    <w:rsid w:val="00EF53A9"/>
    <w:rsid w:val="00EF7C76"/>
    <w:rsid w:val="00F04CE3"/>
    <w:rsid w:val="00F05195"/>
    <w:rsid w:val="00F06658"/>
    <w:rsid w:val="00F10C11"/>
    <w:rsid w:val="00F14014"/>
    <w:rsid w:val="00F20EB7"/>
    <w:rsid w:val="00F23729"/>
    <w:rsid w:val="00F30540"/>
    <w:rsid w:val="00F31980"/>
    <w:rsid w:val="00F338BE"/>
    <w:rsid w:val="00F35F10"/>
    <w:rsid w:val="00F40BDF"/>
    <w:rsid w:val="00F41032"/>
    <w:rsid w:val="00F4260B"/>
    <w:rsid w:val="00F42DD2"/>
    <w:rsid w:val="00F43F02"/>
    <w:rsid w:val="00F46A25"/>
    <w:rsid w:val="00F46BA6"/>
    <w:rsid w:val="00F46C71"/>
    <w:rsid w:val="00F47E21"/>
    <w:rsid w:val="00F52687"/>
    <w:rsid w:val="00F53B2F"/>
    <w:rsid w:val="00F57E47"/>
    <w:rsid w:val="00F6363A"/>
    <w:rsid w:val="00F64812"/>
    <w:rsid w:val="00F66CA8"/>
    <w:rsid w:val="00F66EA6"/>
    <w:rsid w:val="00F7043D"/>
    <w:rsid w:val="00F72607"/>
    <w:rsid w:val="00F83B6E"/>
    <w:rsid w:val="00F87ECE"/>
    <w:rsid w:val="00F9223A"/>
    <w:rsid w:val="00F9424B"/>
    <w:rsid w:val="00F975D4"/>
    <w:rsid w:val="00FA3BA4"/>
    <w:rsid w:val="00FA3BEC"/>
    <w:rsid w:val="00FA4B16"/>
    <w:rsid w:val="00FB5714"/>
    <w:rsid w:val="00FB5971"/>
    <w:rsid w:val="00FC3586"/>
    <w:rsid w:val="00FC4A12"/>
    <w:rsid w:val="00FC77EB"/>
    <w:rsid w:val="00FD432F"/>
    <w:rsid w:val="00FE50BC"/>
    <w:rsid w:val="00FE58E3"/>
    <w:rsid w:val="00FE62C1"/>
    <w:rsid w:val="00FE6CFD"/>
    <w:rsid w:val="00FF135C"/>
    <w:rsid w:val="00FF3A16"/>
    <w:rsid w:val="00FF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3FD9A9-EF9E-4106-B381-F744B138E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d-ID" w:eastAsia="id-ID" w:bidi="ar-SA"/>
      </w:rPr>
    </w:rPrDefault>
    <w:pPrDefault>
      <w:pPr>
        <w:spacing w:line="480" w:lineRule="auto"/>
        <w:ind w:left="107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3582"/>
    <w:pPr>
      <w:spacing w:line="360" w:lineRule="auto"/>
      <w:jc w:val="center"/>
      <w:outlineLvl w:val="0"/>
    </w:pPr>
    <w:rPr>
      <w:rFonts w:ascii="Times New Roman" w:hAnsi="Times New Roman"/>
      <w:b/>
      <w:sz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23729"/>
    <w:pPr>
      <w:numPr>
        <w:numId w:val="1"/>
      </w:numPr>
      <w:outlineLvl w:val="1"/>
    </w:pPr>
    <w:rPr>
      <w:rFonts w:ascii="Times New Roman" w:hAnsi="Times New Roman"/>
      <w:b/>
      <w:sz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7774FD"/>
    <w:pPr>
      <w:numPr>
        <w:numId w:val="8"/>
      </w:numPr>
      <w:outlineLvl w:val="2"/>
    </w:pPr>
    <w:rPr>
      <w:rFonts w:ascii="Times New Roman" w:hAnsi="Times New Roma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F3582"/>
    <w:rPr>
      <w:rFonts w:ascii="Times New Roman" w:hAnsi="Times New Roman" w:cs="Times New Roman"/>
      <w:b/>
      <w:sz w:val="24"/>
    </w:rPr>
  </w:style>
  <w:style w:type="paragraph" w:styleId="ListParagraph">
    <w:name w:val="List Paragraph"/>
    <w:basedOn w:val="Normal"/>
    <w:uiPriority w:val="1"/>
    <w:qFormat/>
    <w:rsid w:val="00D15807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F23729"/>
    <w:rPr>
      <w:rFonts w:ascii="Times New Roman" w:hAnsi="Times New Roman"/>
      <w:b/>
      <w:sz w:val="24"/>
      <w:szCs w:val="22"/>
      <w:lang w:eastAsia="en-US"/>
    </w:rPr>
  </w:style>
  <w:style w:type="character" w:customStyle="1" w:styleId="Heading3Char">
    <w:name w:val="Heading 3 Char"/>
    <w:link w:val="Heading3"/>
    <w:uiPriority w:val="9"/>
    <w:rsid w:val="007774FD"/>
    <w:rPr>
      <w:rFonts w:ascii="Times New Roman" w:hAnsi="Times New Roman"/>
      <w:b/>
      <w:sz w:val="24"/>
      <w:szCs w:val="22"/>
      <w:lang w:eastAsia="en-US"/>
    </w:rPr>
  </w:style>
  <w:style w:type="table" w:styleId="TableGrid">
    <w:name w:val="Table Grid"/>
    <w:basedOn w:val="TableNormal"/>
    <w:uiPriority w:val="39"/>
    <w:rsid w:val="00F97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AF6E94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Default">
    <w:name w:val="Default"/>
    <w:rsid w:val="007774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sw">
    <w:name w:val="sw"/>
    <w:basedOn w:val="DefaultParagraphFont"/>
    <w:rsid w:val="00AE40A2"/>
  </w:style>
  <w:style w:type="paragraph" w:customStyle="1" w:styleId="selectable-text">
    <w:name w:val="selectable-text"/>
    <w:basedOn w:val="Normal"/>
    <w:rsid w:val="00AE4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d-ID"/>
    </w:rPr>
  </w:style>
  <w:style w:type="character" w:customStyle="1" w:styleId="selectable-text1">
    <w:name w:val="selectable-text1"/>
    <w:basedOn w:val="DefaultParagraphFont"/>
    <w:rsid w:val="00AE40A2"/>
  </w:style>
  <w:style w:type="paragraph" w:styleId="NoSpacing">
    <w:name w:val="No Spacing"/>
    <w:basedOn w:val="Heading1"/>
    <w:uiPriority w:val="1"/>
    <w:qFormat/>
    <w:rsid w:val="00AE40A2"/>
    <w:pPr>
      <w:spacing w:line="480" w:lineRule="auto"/>
      <w:ind w:left="360"/>
    </w:pPr>
  </w:style>
  <w:style w:type="paragraph" w:styleId="Header">
    <w:name w:val="header"/>
    <w:basedOn w:val="Normal"/>
    <w:link w:val="HeaderChar"/>
    <w:uiPriority w:val="99"/>
    <w:unhideWhenUsed/>
    <w:rsid w:val="0023154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54B"/>
  </w:style>
  <w:style w:type="paragraph" w:styleId="Footer">
    <w:name w:val="footer"/>
    <w:basedOn w:val="Normal"/>
    <w:link w:val="FooterChar"/>
    <w:uiPriority w:val="99"/>
    <w:unhideWhenUsed/>
    <w:rsid w:val="0023154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54B"/>
  </w:style>
  <w:style w:type="paragraph" w:styleId="TOCHeading">
    <w:name w:val="TOC Heading"/>
    <w:basedOn w:val="Heading1"/>
    <w:next w:val="Normal"/>
    <w:uiPriority w:val="39"/>
    <w:unhideWhenUsed/>
    <w:qFormat/>
    <w:rsid w:val="00620E57"/>
    <w:pPr>
      <w:keepNext/>
      <w:keepLines/>
      <w:spacing w:before="240" w:line="259" w:lineRule="auto"/>
      <w:jc w:val="left"/>
      <w:outlineLvl w:val="9"/>
    </w:pPr>
    <w:rPr>
      <w:rFonts w:ascii="Calibri Light" w:eastAsia="Times New Roman" w:hAnsi="Calibri Light"/>
      <w:b w:val="0"/>
      <w:color w:val="2E74B5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20E57"/>
    <w:pPr>
      <w:spacing w:after="100"/>
      <w:ind w:left="220"/>
    </w:pPr>
    <w:rPr>
      <w:rFonts w:eastAsia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37D53"/>
    <w:pPr>
      <w:tabs>
        <w:tab w:val="right" w:leader="dot" w:pos="7928"/>
      </w:tabs>
      <w:ind w:left="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620E57"/>
    <w:pPr>
      <w:spacing w:after="100"/>
      <w:ind w:left="440"/>
    </w:pPr>
    <w:rPr>
      <w:rFonts w:eastAsia="Times New Roman"/>
      <w:lang w:val="en-US"/>
    </w:rPr>
  </w:style>
  <w:style w:type="character" w:styleId="Hyperlink">
    <w:name w:val="Hyperlink"/>
    <w:uiPriority w:val="99"/>
    <w:unhideWhenUsed/>
    <w:rsid w:val="00620E57"/>
    <w:rPr>
      <w:color w:val="0563C1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620E57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3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302"/>
    <w:rPr>
      <w:rFonts w:ascii="Segoe UI" w:hAnsi="Segoe UI" w:cs="Segoe UI"/>
      <w:sz w:val="18"/>
      <w:szCs w:val="18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0660A9"/>
    <w:pPr>
      <w:widowControl w:val="0"/>
      <w:autoSpaceDE w:val="0"/>
      <w:autoSpaceDN w:val="0"/>
      <w:spacing w:line="240" w:lineRule="auto"/>
      <w:ind w:left="0"/>
      <w:jc w:val="left"/>
    </w:pPr>
    <w:rPr>
      <w:rFonts w:ascii="Times New Roman" w:eastAsia="Times New Roman" w:hAnsi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rsid w:val="000660A9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63">
    <w:name w:val="xl63"/>
    <w:basedOn w:val="Normal"/>
    <w:rsid w:val="00D949BD"/>
    <w:pP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/>
      <w:sz w:val="24"/>
      <w:szCs w:val="24"/>
      <w:lang w:eastAsia="id-ID"/>
    </w:rPr>
  </w:style>
  <w:style w:type="paragraph" w:customStyle="1" w:styleId="xl64">
    <w:name w:val="xl64"/>
    <w:basedOn w:val="Normal"/>
    <w:rsid w:val="00D949BD"/>
    <w:pPr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/>
      <w:sz w:val="24"/>
      <w:szCs w:val="24"/>
      <w:lang w:eastAsia="id-ID"/>
    </w:rPr>
  </w:style>
  <w:style w:type="character" w:styleId="FollowedHyperlink">
    <w:name w:val="FollowedHyperlink"/>
    <w:basedOn w:val="DefaultParagraphFont"/>
    <w:uiPriority w:val="99"/>
    <w:semiHidden/>
    <w:unhideWhenUsed/>
    <w:rsid w:val="00383848"/>
    <w:rPr>
      <w:color w:val="954F72"/>
      <w:u w:val="single"/>
    </w:rPr>
  </w:style>
  <w:style w:type="paragraph" w:customStyle="1" w:styleId="xl65">
    <w:name w:val="xl65"/>
    <w:basedOn w:val="Normal"/>
    <w:rsid w:val="00383848"/>
    <w:pP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/>
      <w:sz w:val="24"/>
      <w:szCs w:val="24"/>
      <w:lang w:eastAsia="id-ID"/>
    </w:rPr>
  </w:style>
  <w:style w:type="paragraph" w:customStyle="1" w:styleId="xl66">
    <w:name w:val="xl66"/>
    <w:basedOn w:val="Normal"/>
    <w:rsid w:val="00383848"/>
    <w:pPr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/>
      <w:sz w:val="24"/>
      <w:szCs w:val="24"/>
      <w:lang w:eastAsia="id-ID"/>
    </w:rPr>
  </w:style>
  <w:style w:type="paragraph" w:customStyle="1" w:styleId="xl72">
    <w:name w:val="xl72"/>
    <w:basedOn w:val="Normal"/>
    <w:rsid w:val="00232E59"/>
    <w:pP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/>
      <w:sz w:val="24"/>
      <w:szCs w:val="24"/>
      <w:lang w:eastAsia="id-ID"/>
    </w:rPr>
  </w:style>
  <w:style w:type="paragraph" w:customStyle="1" w:styleId="xl73">
    <w:name w:val="xl73"/>
    <w:basedOn w:val="Normal"/>
    <w:rsid w:val="00232E59"/>
    <w:pPr>
      <w:pBdr>
        <w:bottom w:val="single" w:sz="8" w:space="0" w:color="auto"/>
      </w:pBd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/>
      <w:b/>
      <w:bCs/>
      <w:color w:val="FF0000"/>
      <w:sz w:val="24"/>
      <w:szCs w:val="24"/>
      <w:lang w:eastAsia="id-ID"/>
    </w:rPr>
  </w:style>
  <w:style w:type="paragraph" w:customStyle="1" w:styleId="xl74">
    <w:name w:val="xl74"/>
    <w:basedOn w:val="Normal"/>
    <w:rsid w:val="00232E59"/>
    <w:pPr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/>
      <w:sz w:val="24"/>
      <w:szCs w:val="24"/>
      <w:lang w:eastAsia="id-ID"/>
    </w:rPr>
  </w:style>
  <w:style w:type="paragraph" w:customStyle="1" w:styleId="xl75">
    <w:name w:val="xl75"/>
    <w:basedOn w:val="Normal"/>
    <w:rsid w:val="00232E59"/>
    <w:pP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/>
      <w:sz w:val="24"/>
      <w:szCs w:val="24"/>
      <w:lang w:eastAsia="id-ID"/>
    </w:rPr>
  </w:style>
  <w:style w:type="paragraph" w:customStyle="1" w:styleId="xl76">
    <w:name w:val="xl76"/>
    <w:basedOn w:val="Normal"/>
    <w:rsid w:val="00232E59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/>
      <w:b/>
      <w:bCs/>
      <w:sz w:val="24"/>
      <w:szCs w:val="24"/>
      <w:lang w:eastAsia="id-ID"/>
    </w:rPr>
  </w:style>
  <w:style w:type="paragraph" w:customStyle="1" w:styleId="xl77">
    <w:name w:val="xl77"/>
    <w:basedOn w:val="Normal"/>
    <w:rsid w:val="00232E59"/>
    <w:pP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/>
      <w:sz w:val="18"/>
      <w:szCs w:val="18"/>
      <w:lang w:eastAsia="id-ID"/>
    </w:rPr>
  </w:style>
  <w:style w:type="paragraph" w:customStyle="1" w:styleId="xl78">
    <w:name w:val="xl78"/>
    <w:basedOn w:val="Normal"/>
    <w:rsid w:val="00232E59"/>
    <w:pPr>
      <w:pBdr>
        <w:bottom w:val="single" w:sz="4" w:space="0" w:color="auto"/>
      </w:pBd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/>
      <w:sz w:val="18"/>
      <w:szCs w:val="18"/>
      <w:lang w:eastAsia="id-ID"/>
    </w:rPr>
  </w:style>
  <w:style w:type="table" w:customStyle="1" w:styleId="TableGrid0">
    <w:name w:val="TableGrid"/>
    <w:rsid w:val="00D779EA"/>
    <w:pPr>
      <w:spacing w:line="240" w:lineRule="auto"/>
      <w:ind w:left="0"/>
      <w:jc w:val="left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u\Downloads\PROPOSAL%20ANAM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980D7-7DCC-41E0-B759-9D1E0D174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ANAMM</Template>
  <TotalTime>1</TotalTime>
  <Pages>48</Pages>
  <Words>10590</Words>
  <Characters>60368</Characters>
  <Application>Microsoft Office Word</Application>
  <DocSecurity>0</DocSecurity>
  <Lines>503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70817</CharactersWithSpaces>
  <SharedDoc>false</SharedDoc>
  <HLinks>
    <vt:vector size="252" baseType="variant">
      <vt:variant>
        <vt:i4>4718718</vt:i4>
      </vt:variant>
      <vt:variant>
        <vt:i4>254</vt:i4>
      </vt:variant>
      <vt:variant>
        <vt:i4>0</vt:i4>
      </vt:variant>
      <vt:variant>
        <vt:i4>5</vt:i4>
      </vt:variant>
      <vt:variant>
        <vt:lpwstr>C:\Users\ASUS\Downloads\cover a6.docx</vt:lpwstr>
      </vt:variant>
      <vt:variant>
        <vt:lpwstr>_Toc130236448</vt:lpwstr>
      </vt:variant>
      <vt:variant>
        <vt:i4>4718718</vt:i4>
      </vt:variant>
      <vt:variant>
        <vt:i4>248</vt:i4>
      </vt:variant>
      <vt:variant>
        <vt:i4>0</vt:i4>
      </vt:variant>
      <vt:variant>
        <vt:i4>5</vt:i4>
      </vt:variant>
      <vt:variant>
        <vt:lpwstr>C:\Users\ASUS\Downloads\cover a6.docx</vt:lpwstr>
      </vt:variant>
      <vt:variant>
        <vt:lpwstr>_Toc130236447</vt:lpwstr>
      </vt:variant>
      <vt:variant>
        <vt:i4>1114167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_Toc130235526</vt:lpwstr>
      </vt:variant>
      <vt:variant>
        <vt:i4>1114167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_Toc130235525</vt:lpwstr>
      </vt:variant>
      <vt:variant>
        <vt:i4>1114167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_Toc130235524</vt:lpwstr>
      </vt:variant>
      <vt:variant>
        <vt:i4>1114167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_Toc130235523</vt:lpwstr>
      </vt:variant>
      <vt:variant>
        <vt:i4>1114167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_Toc130235522</vt:lpwstr>
      </vt:variant>
      <vt:variant>
        <vt:i4>1114167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_Toc130235521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_Toc130235158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_Toc130235157</vt:lpwstr>
      </vt:variant>
      <vt:variant>
        <vt:i4>1441843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_Toc130235156</vt:lpwstr>
      </vt:variant>
      <vt:variant>
        <vt:i4>1441843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_Toc130235155</vt:lpwstr>
      </vt:variant>
      <vt:variant>
        <vt:i4>1441843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_Toc130235154</vt:lpwstr>
      </vt:variant>
      <vt:variant>
        <vt:i4>1441843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_Toc130235153</vt:lpwstr>
      </vt:variant>
      <vt:variant>
        <vt:i4>1441843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_Toc130235152</vt:lpwstr>
      </vt:variant>
      <vt:variant>
        <vt:i4>1441843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_Toc130235151</vt:lpwstr>
      </vt:variant>
      <vt:variant>
        <vt:i4>1441843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_Toc130235150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_Toc130235149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_Toc130235148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_Toc130235147</vt:lpwstr>
      </vt:variant>
      <vt:variant>
        <vt:i4>1507379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_Toc130235146</vt:lpwstr>
      </vt:variant>
      <vt:variant>
        <vt:i4>1507379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_Toc130235145</vt:lpwstr>
      </vt:variant>
      <vt:variant>
        <vt:i4>1507379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_Toc130235144</vt:lpwstr>
      </vt:variant>
      <vt:variant>
        <vt:i4>1507379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_Toc130235143</vt:lpwstr>
      </vt:variant>
      <vt:variant>
        <vt:i4>1507379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_Toc130235142</vt:lpwstr>
      </vt:variant>
      <vt:variant>
        <vt:i4>1507379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_Toc130235141</vt:lpwstr>
      </vt:variant>
      <vt:variant>
        <vt:i4>1507379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_Toc130235140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_Toc130235139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_Toc130235138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_Toc130235137</vt:lpwstr>
      </vt:variant>
      <vt:variant>
        <vt:i4>1048627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_Toc130235136</vt:lpwstr>
      </vt:variant>
      <vt:variant>
        <vt:i4>1048627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_Toc130235135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_Toc130235134</vt:lpwstr>
      </vt:variant>
      <vt:variant>
        <vt:i4>1048627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_Toc130235133</vt:lpwstr>
      </vt:variant>
      <vt:variant>
        <vt:i4>1048627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_Toc130235132</vt:lpwstr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_Toc130235131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_Toc130235130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_Toc130235129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_Toc130235128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_Toc130235127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_Toc130235126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_Toc130235125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khaerul anam</dc:creator>
  <cp:keywords/>
  <dc:description/>
  <cp:lastModifiedBy>khaerul anam</cp:lastModifiedBy>
  <cp:revision>2</cp:revision>
  <cp:lastPrinted>2023-08-10T23:23:00Z</cp:lastPrinted>
  <dcterms:created xsi:type="dcterms:W3CDTF">2023-08-10T23:37:00Z</dcterms:created>
  <dcterms:modified xsi:type="dcterms:W3CDTF">2023-08-10T23:37:00Z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5b45c9fc-7c3c-344b-bffa-322402247da5</vt:lpwstr>
  </property>
  <property fmtid="{D5CDD505-2E9C-101B-9397-08002B2CF9AE}" pid="4" name="Mendeley Citation Style_1">
    <vt:lpwstr>http://www.zotero.org/styles/american-political-science-association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